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27F0A30" w14:textId="43076E54" w:rsidR="005613A5" w:rsidRPr="00D44AA9" w:rsidRDefault="00977EAA" w:rsidP="000F1FA8">
      <w:pPr>
        <w:jc w:val="center"/>
        <w:rPr>
          <w:b/>
          <w:bCs/>
          <w:sz w:val="44"/>
          <w:szCs w:val="44"/>
        </w:rPr>
      </w:pPr>
      <w:bookmarkStart w:id="0" w:name="_GoBack"/>
      <w:bookmarkEnd w:id="0"/>
      <w:r>
        <w:rPr>
          <w:b/>
          <w:bCs/>
          <w:sz w:val="44"/>
          <w:szCs w:val="44"/>
        </w:rPr>
        <w:t>Angebotsabfrage</w:t>
      </w:r>
    </w:p>
    <w:p w14:paraId="2EB687BD" w14:textId="77777777" w:rsidR="00110513" w:rsidRDefault="00110513" w:rsidP="000F1FA8">
      <w:pPr>
        <w:jc w:val="center"/>
        <w:rPr>
          <w:b/>
          <w:bCs/>
          <w:sz w:val="28"/>
          <w:szCs w:val="28"/>
        </w:rPr>
      </w:pPr>
    </w:p>
    <w:p w14:paraId="2B822F42" w14:textId="31A49EAC" w:rsidR="0065336A" w:rsidRDefault="007B089A" w:rsidP="00B24EE8">
      <w:pPr>
        <w:spacing w:line="300" w:lineRule="exact"/>
        <w:jc w:val="center"/>
        <w:rPr>
          <w:b/>
          <w:bCs/>
          <w:sz w:val="28"/>
          <w:szCs w:val="28"/>
        </w:rPr>
      </w:pPr>
      <w:r w:rsidRPr="002824F1">
        <w:rPr>
          <w:b/>
          <w:bCs/>
          <w:sz w:val="28"/>
          <w:szCs w:val="28"/>
        </w:rPr>
        <w:t xml:space="preserve">für die Überprüfung </w:t>
      </w:r>
      <w:r w:rsidR="00977EAA">
        <w:rPr>
          <w:b/>
          <w:bCs/>
          <w:sz w:val="28"/>
          <w:szCs w:val="28"/>
        </w:rPr>
        <w:t xml:space="preserve">des </w:t>
      </w:r>
      <w:r w:rsidR="005613A5" w:rsidRPr="002824F1">
        <w:rPr>
          <w:b/>
          <w:bCs/>
          <w:sz w:val="28"/>
          <w:szCs w:val="28"/>
        </w:rPr>
        <w:t>Technische</w:t>
      </w:r>
      <w:r w:rsidR="00F96659" w:rsidRPr="002824F1">
        <w:rPr>
          <w:b/>
          <w:bCs/>
          <w:sz w:val="28"/>
          <w:szCs w:val="28"/>
        </w:rPr>
        <w:t>n</w:t>
      </w:r>
      <w:r w:rsidR="00347D6C" w:rsidRPr="002824F1">
        <w:rPr>
          <w:b/>
          <w:bCs/>
          <w:sz w:val="28"/>
          <w:szCs w:val="28"/>
        </w:rPr>
        <w:t xml:space="preserve"> </w:t>
      </w:r>
    </w:p>
    <w:p w14:paraId="3C5BC966" w14:textId="52D70AAE" w:rsidR="00347D6C" w:rsidRPr="002824F1" w:rsidRDefault="00347D6C" w:rsidP="00B24EE8">
      <w:pPr>
        <w:spacing w:line="300" w:lineRule="exact"/>
        <w:jc w:val="center"/>
        <w:rPr>
          <w:b/>
          <w:bCs/>
          <w:sz w:val="28"/>
          <w:szCs w:val="28"/>
        </w:rPr>
      </w:pPr>
      <w:r w:rsidRPr="002824F1">
        <w:rPr>
          <w:b/>
          <w:bCs/>
          <w:sz w:val="28"/>
          <w:szCs w:val="28"/>
        </w:rPr>
        <w:t>Sicherheitsmanagement</w:t>
      </w:r>
      <w:r w:rsidR="00977EAA">
        <w:rPr>
          <w:b/>
          <w:bCs/>
          <w:sz w:val="28"/>
          <w:szCs w:val="28"/>
        </w:rPr>
        <w:t>s</w:t>
      </w:r>
      <w:r w:rsidR="0065336A">
        <w:rPr>
          <w:b/>
          <w:bCs/>
          <w:sz w:val="28"/>
          <w:szCs w:val="28"/>
        </w:rPr>
        <w:t xml:space="preserve"> </w:t>
      </w:r>
      <w:r w:rsidRPr="002824F1">
        <w:rPr>
          <w:b/>
          <w:bCs/>
          <w:sz w:val="28"/>
          <w:szCs w:val="28"/>
        </w:rPr>
        <w:t>Gas</w:t>
      </w:r>
      <w:r w:rsidR="00945574" w:rsidRPr="002824F1">
        <w:rPr>
          <w:b/>
          <w:bCs/>
          <w:sz w:val="28"/>
          <w:szCs w:val="28"/>
        </w:rPr>
        <w:t xml:space="preserve"> </w:t>
      </w:r>
      <w:r w:rsidR="00DF749C" w:rsidRPr="002824F1">
        <w:rPr>
          <w:b/>
          <w:bCs/>
          <w:sz w:val="28"/>
          <w:szCs w:val="28"/>
        </w:rPr>
        <w:t>/</w:t>
      </w:r>
      <w:r w:rsidR="00945574" w:rsidRPr="002824F1">
        <w:rPr>
          <w:b/>
          <w:bCs/>
          <w:sz w:val="28"/>
          <w:szCs w:val="28"/>
        </w:rPr>
        <w:t xml:space="preserve"> </w:t>
      </w:r>
      <w:r w:rsidRPr="002824F1">
        <w:rPr>
          <w:b/>
          <w:bCs/>
          <w:sz w:val="28"/>
          <w:szCs w:val="28"/>
        </w:rPr>
        <w:t>Wasser</w:t>
      </w:r>
    </w:p>
    <w:p w14:paraId="284A2067" w14:textId="77777777" w:rsidR="00347D6C" w:rsidRPr="00EC5E27" w:rsidRDefault="00347D6C" w:rsidP="00B24EE8">
      <w:pPr>
        <w:spacing w:line="300" w:lineRule="exact"/>
      </w:pPr>
    </w:p>
    <w:p w14:paraId="3EC9DACC" w14:textId="77777777" w:rsidR="00347D6C" w:rsidRPr="00EC5E27" w:rsidRDefault="00347D6C" w:rsidP="000F1FA8"/>
    <w:p w14:paraId="62BA96CB" w14:textId="6EA9C246" w:rsidR="00347D6C" w:rsidRPr="002824F1" w:rsidRDefault="00977EAA" w:rsidP="0037004A">
      <w:pPr>
        <w:spacing w:line="300" w:lineRule="exact"/>
        <w:rPr>
          <w:sz w:val="28"/>
          <w:szCs w:val="28"/>
        </w:rPr>
      </w:pPr>
      <w:r>
        <w:rPr>
          <w:sz w:val="28"/>
          <w:szCs w:val="28"/>
        </w:rPr>
        <w:t xml:space="preserve">Bitte unterbreiten Sie uns ein Angebot für die </w:t>
      </w:r>
      <w:r w:rsidR="00347D6C" w:rsidRPr="002824F1">
        <w:rPr>
          <w:sz w:val="28"/>
          <w:szCs w:val="28"/>
        </w:rPr>
        <w:t xml:space="preserve">Überprüfung der Aufbau- und Ablauforganisation sowie der technischen Sicherheit </w:t>
      </w:r>
      <w:r>
        <w:rPr>
          <w:sz w:val="28"/>
          <w:szCs w:val="28"/>
        </w:rPr>
        <w:t>unseres</w:t>
      </w:r>
      <w:r w:rsidRPr="002824F1">
        <w:rPr>
          <w:sz w:val="28"/>
          <w:szCs w:val="28"/>
        </w:rPr>
        <w:t xml:space="preserve"> </w:t>
      </w:r>
      <w:r w:rsidR="0085165A" w:rsidRPr="002824F1">
        <w:rPr>
          <w:sz w:val="28"/>
          <w:szCs w:val="28"/>
        </w:rPr>
        <w:t>Unternehmens</w:t>
      </w:r>
      <w:r w:rsidR="00E5333C" w:rsidRPr="002824F1">
        <w:rPr>
          <w:sz w:val="28"/>
          <w:szCs w:val="28"/>
        </w:rPr>
        <w:t xml:space="preserve"> für den Betrieb </w:t>
      </w:r>
      <w:r w:rsidR="00AD7A33" w:rsidRPr="002824F1">
        <w:rPr>
          <w:sz w:val="28"/>
          <w:szCs w:val="28"/>
        </w:rPr>
        <w:t xml:space="preserve">von </w:t>
      </w:r>
      <w:r w:rsidR="006013F5" w:rsidRPr="002824F1">
        <w:rPr>
          <w:sz w:val="28"/>
          <w:szCs w:val="28"/>
        </w:rPr>
        <w:t xml:space="preserve">Versorgungsanlagen der Sparten </w:t>
      </w:r>
      <w:r w:rsidR="00347D6C" w:rsidRPr="002824F1">
        <w:rPr>
          <w:sz w:val="28"/>
          <w:szCs w:val="28"/>
        </w:rPr>
        <w:t>Gas</w:t>
      </w:r>
      <w:r w:rsidR="006013F5" w:rsidRPr="002824F1">
        <w:rPr>
          <w:sz w:val="28"/>
          <w:szCs w:val="28"/>
        </w:rPr>
        <w:t xml:space="preserve"> </w:t>
      </w:r>
      <w:r w:rsidR="00347D6C" w:rsidRPr="002824F1">
        <w:rPr>
          <w:sz w:val="28"/>
          <w:szCs w:val="28"/>
        </w:rPr>
        <w:t>/</w:t>
      </w:r>
      <w:r w:rsidR="006013F5" w:rsidRPr="002824F1">
        <w:rPr>
          <w:sz w:val="28"/>
          <w:szCs w:val="28"/>
        </w:rPr>
        <w:t xml:space="preserve"> </w:t>
      </w:r>
      <w:r w:rsidR="00E5333C" w:rsidRPr="002824F1">
        <w:rPr>
          <w:sz w:val="28"/>
          <w:szCs w:val="28"/>
        </w:rPr>
        <w:t>Wasser</w:t>
      </w:r>
      <w:r w:rsidR="00C956F0">
        <w:rPr>
          <w:sz w:val="28"/>
          <w:szCs w:val="28"/>
        </w:rPr>
        <w:t xml:space="preserve"> </w:t>
      </w:r>
      <w:r w:rsidR="005613A5" w:rsidRPr="002824F1">
        <w:rPr>
          <w:sz w:val="28"/>
          <w:szCs w:val="28"/>
        </w:rPr>
        <w:t xml:space="preserve">gemäß </w:t>
      </w:r>
      <w:r w:rsidR="00F96659" w:rsidRPr="002824F1">
        <w:rPr>
          <w:sz w:val="28"/>
          <w:szCs w:val="28"/>
        </w:rPr>
        <w:t>den DVGW</w:t>
      </w:r>
      <w:r w:rsidR="005E6285" w:rsidRPr="002824F1">
        <w:rPr>
          <w:sz w:val="28"/>
          <w:szCs w:val="28"/>
        </w:rPr>
        <w:t>-</w:t>
      </w:r>
      <w:r w:rsidR="00F47E2D" w:rsidRPr="002824F1">
        <w:rPr>
          <w:sz w:val="28"/>
          <w:szCs w:val="28"/>
        </w:rPr>
        <w:t>Arbeitsblättern</w:t>
      </w:r>
      <w:r>
        <w:rPr>
          <w:sz w:val="28"/>
          <w:szCs w:val="28"/>
        </w:rPr>
        <w:t xml:space="preserve"> </w:t>
      </w:r>
      <w:r w:rsidR="007E4318" w:rsidRPr="002824F1">
        <w:rPr>
          <w:sz w:val="28"/>
          <w:szCs w:val="28"/>
        </w:rPr>
        <w:t>G 1000</w:t>
      </w:r>
      <w:r w:rsidR="009B39EE" w:rsidRPr="002824F1">
        <w:rPr>
          <w:sz w:val="28"/>
          <w:szCs w:val="28"/>
        </w:rPr>
        <w:t xml:space="preserve"> und</w:t>
      </w:r>
      <w:r w:rsidR="0037004A">
        <w:rPr>
          <w:sz w:val="28"/>
          <w:szCs w:val="28"/>
        </w:rPr>
        <w:t xml:space="preserve"> </w:t>
      </w:r>
      <w:r>
        <w:rPr>
          <w:sz w:val="28"/>
          <w:szCs w:val="28"/>
        </w:rPr>
        <w:t>/</w:t>
      </w:r>
      <w:r w:rsidR="0037004A">
        <w:rPr>
          <w:sz w:val="28"/>
          <w:szCs w:val="28"/>
        </w:rPr>
        <w:t xml:space="preserve"> </w:t>
      </w:r>
      <w:r>
        <w:rPr>
          <w:sz w:val="28"/>
          <w:szCs w:val="28"/>
        </w:rPr>
        <w:t>oder</w:t>
      </w:r>
      <w:r w:rsidR="007E4318" w:rsidRPr="002824F1">
        <w:rPr>
          <w:sz w:val="28"/>
          <w:szCs w:val="28"/>
        </w:rPr>
        <w:t xml:space="preserve"> </w:t>
      </w:r>
      <w:r w:rsidR="0037004A" w:rsidRPr="002824F1">
        <w:rPr>
          <w:sz w:val="28"/>
          <w:szCs w:val="28"/>
        </w:rPr>
        <w:t>W</w:t>
      </w:r>
      <w:r w:rsidR="0037004A">
        <w:rPr>
          <w:sz w:val="28"/>
          <w:szCs w:val="28"/>
        </w:rPr>
        <w:t> </w:t>
      </w:r>
      <w:r w:rsidR="00347D6C" w:rsidRPr="002824F1">
        <w:rPr>
          <w:sz w:val="28"/>
          <w:szCs w:val="28"/>
        </w:rPr>
        <w:t>1000</w:t>
      </w:r>
      <w:r>
        <w:rPr>
          <w:sz w:val="28"/>
          <w:szCs w:val="28"/>
        </w:rPr>
        <w:t>.</w:t>
      </w:r>
    </w:p>
    <w:p w14:paraId="2B37E2C2" w14:textId="77777777" w:rsidR="00945574" w:rsidRDefault="00945574" w:rsidP="000F1FA8">
      <w:pPr>
        <w:rPr>
          <w:sz w:val="28"/>
          <w:szCs w:val="28"/>
        </w:rPr>
      </w:pPr>
    </w:p>
    <w:p w14:paraId="1A02ED5E" w14:textId="77777777" w:rsidR="00110513" w:rsidRDefault="00110513" w:rsidP="000F1FA8">
      <w:pPr>
        <w:rPr>
          <w:sz w:val="28"/>
          <w:szCs w:val="28"/>
        </w:rPr>
      </w:pPr>
    </w:p>
    <w:p w14:paraId="7D58EE29" w14:textId="77777777" w:rsidR="00110513" w:rsidRPr="0040350E" w:rsidRDefault="00110513" w:rsidP="00110513">
      <w:pPr>
        <w:rPr>
          <w:b/>
          <w:sz w:val="28"/>
          <w:szCs w:val="28"/>
        </w:rPr>
      </w:pPr>
      <w:r>
        <w:rPr>
          <w:b/>
          <w:sz w:val="28"/>
          <w:szCs w:val="28"/>
        </w:rPr>
        <w:t>Zu prüfendes Unternehmen</w:t>
      </w:r>
      <w:r w:rsidRPr="0040350E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Pr="00110513">
        <w:rPr>
          <w:szCs w:val="22"/>
        </w:rPr>
        <w:t>Datum: _______________</w:t>
      </w:r>
    </w:p>
    <w:p w14:paraId="57B591E1" w14:textId="77777777" w:rsidR="00110513" w:rsidRDefault="00110513" w:rsidP="00110513"/>
    <w:p w14:paraId="6BAA4FA9" w14:textId="77777777" w:rsidR="00B24EE8" w:rsidRDefault="00B24EE8" w:rsidP="00110513">
      <w:pPr>
        <w:rPr>
          <w:szCs w:val="24"/>
        </w:rPr>
      </w:pPr>
    </w:p>
    <w:p w14:paraId="7FBEE7F3" w14:textId="1E0E90D0" w:rsidR="00110513" w:rsidRPr="00EC5E27" w:rsidRDefault="00110513" w:rsidP="00110513">
      <w:pPr>
        <w:rPr>
          <w:szCs w:val="24"/>
        </w:rPr>
      </w:pPr>
      <w:r w:rsidRPr="00EC5E27">
        <w:rPr>
          <w:szCs w:val="24"/>
        </w:rPr>
        <w:t>Unternehmen</w:t>
      </w:r>
      <w:r w:rsidR="00874458">
        <w:rPr>
          <w:szCs w:val="24"/>
        </w:rPr>
        <w:t>:</w:t>
      </w:r>
      <w:r>
        <w:rPr>
          <w:szCs w:val="24"/>
        </w:rPr>
        <w:tab/>
        <w:t>______________________________________________________________</w:t>
      </w:r>
    </w:p>
    <w:p w14:paraId="59D5424C" w14:textId="77777777" w:rsidR="00110513" w:rsidRDefault="00110513" w:rsidP="00110513">
      <w:pPr>
        <w:rPr>
          <w:szCs w:val="24"/>
        </w:rPr>
      </w:pPr>
    </w:p>
    <w:p w14:paraId="655D4289" w14:textId="77777777" w:rsidR="00110513" w:rsidRPr="00EC5E27" w:rsidRDefault="00110513" w:rsidP="00110513">
      <w:pPr>
        <w:rPr>
          <w:szCs w:val="24"/>
        </w:rPr>
      </w:pPr>
    </w:p>
    <w:p w14:paraId="45CE754F" w14:textId="4699CF09" w:rsidR="00110513" w:rsidRDefault="00110513" w:rsidP="00110513">
      <w:pPr>
        <w:rPr>
          <w:szCs w:val="24"/>
        </w:rPr>
      </w:pPr>
      <w:r>
        <w:rPr>
          <w:szCs w:val="24"/>
        </w:rPr>
        <w:t>Straße</w:t>
      </w:r>
      <w:r w:rsidR="00874458">
        <w:rPr>
          <w:szCs w:val="24"/>
        </w:rPr>
        <w:t>:</w:t>
      </w:r>
      <w:r>
        <w:rPr>
          <w:szCs w:val="24"/>
        </w:rPr>
        <w:tab/>
        <w:t>______________________________________________________________</w:t>
      </w:r>
    </w:p>
    <w:p w14:paraId="1C7734FD" w14:textId="77777777" w:rsidR="00110513" w:rsidRDefault="00110513" w:rsidP="00110513">
      <w:pPr>
        <w:rPr>
          <w:szCs w:val="24"/>
        </w:rPr>
      </w:pPr>
    </w:p>
    <w:p w14:paraId="243886DC" w14:textId="77777777" w:rsidR="00110513" w:rsidRDefault="00110513" w:rsidP="00110513">
      <w:pPr>
        <w:rPr>
          <w:szCs w:val="24"/>
        </w:rPr>
      </w:pPr>
    </w:p>
    <w:p w14:paraId="279A5B33" w14:textId="0A82D8F6" w:rsidR="00110513" w:rsidRPr="00EC5E27" w:rsidRDefault="00110513" w:rsidP="00110513">
      <w:pPr>
        <w:rPr>
          <w:szCs w:val="24"/>
        </w:rPr>
      </w:pPr>
      <w:r>
        <w:rPr>
          <w:szCs w:val="24"/>
        </w:rPr>
        <w:t>PLZ</w:t>
      </w:r>
      <w:r w:rsidR="00874458">
        <w:rPr>
          <w:szCs w:val="24"/>
        </w:rPr>
        <w:t>:</w:t>
      </w:r>
      <w:r>
        <w:rPr>
          <w:szCs w:val="24"/>
        </w:rPr>
        <w:tab/>
        <w:t>_______</w:t>
      </w:r>
      <w:r>
        <w:rPr>
          <w:szCs w:val="24"/>
        </w:rPr>
        <w:tab/>
        <w:t>Ort</w:t>
      </w:r>
      <w:r w:rsidR="00874458">
        <w:rPr>
          <w:szCs w:val="24"/>
        </w:rPr>
        <w:t>:</w:t>
      </w:r>
      <w:r>
        <w:rPr>
          <w:szCs w:val="24"/>
        </w:rPr>
        <w:tab/>
        <w:t>__________________________________________________</w:t>
      </w:r>
    </w:p>
    <w:p w14:paraId="67A96C9F" w14:textId="77777777" w:rsidR="00110513" w:rsidRPr="00EC5E27" w:rsidRDefault="00110513" w:rsidP="00110513">
      <w:pPr>
        <w:rPr>
          <w:szCs w:val="22"/>
        </w:rPr>
      </w:pPr>
    </w:p>
    <w:p w14:paraId="69B8F955" w14:textId="77777777" w:rsidR="001B1F6F" w:rsidRPr="002824F1" w:rsidRDefault="001B1F6F" w:rsidP="000F1FA8">
      <w:pPr>
        <w:rPr>
          <w:sz w:val="28"/>
          <w:szCs w:val="28"/>
        </w:rPr>
      </w:pPr>
    </w:p>
    <w:p w14:paraId="78422F75" w14:textId="181C0277" w:rsidR="00D61915" w:rsidRPr="00110513" w:rsidRDefault="00977EAA" w:rsidP="000F1FA8">
      <w:pPr>
        <w:rPr>
          <w:szCs w:val="22"/>
        </w:rPr>
      </w:pPr>
      <w:r>
        <w:rPr>
          <w:szCs w:val="22"/>
        </w:rPr>
        <w:t>für eine</w:t>
      </w:r>
      <w:r w:rsidRPr="00110513">
        <w:rPr>
          <w:szCs w:val="22"/>
        </w:rPr>
        <w:t xml:space="preserve"> </w:t>
      </w:r>
      <w:r w:rsidR="00110513" w:rsidRPr="00110513">
        <w:rPr>
          <w:szCs w:val="22"/>
        </w:rPr>
        <w:t>TSM-Überprüfung</w:t>
      </w:r>
    </w:p>
    <w:p w14:paraId="1E2385D4" w14:textId="77777777" w:rsidR="00D61915" w:rsidRPr="00F47E2D" w:rsidRDefault="00D61915" w:rsidP="000F1FA8"/>
    <w:p w14:paraId="53D1E643" w14:textId="77777777" w:rsidR="00D61915" w:rsidRPr="002824F1" w:rsidRDefault="00CB104B" w:rsidP="002824F1">
      <w:pPr>
        <w:rPr>
          <w:sz w:val="28"/>
          <w:szCs w:val="28"/>
        </w:rPr>
      </w:pPr>
      <w:r w:rsidRPr="00D61915">
        <w:sym w:font="Wingdings" w:char="F06F"/>
      </w:r>
      <w:r w:rsidRPr="00127F1A">
        <w:rPr>
          <w:b/>
          <w:sz w:val="28"/>
          <w:szCs w:val="28"/>
        </w:rPr>
        <w:t xml:space="preserve"> </w:t>
      </w:r>
      <w:r w:rsidR="00D61915" w:rsidRPr="00127F1A">
        <w:rPr>
          <w:b/>
          <w:sz w:val="28"/>
          <w:szCs w:val="28"/>
        </w:rPr>
        <w:t>Gas</w:t>
      </w:r>
      <w:r w:rsidR="00D61915" w:rsidRPr="00127F1A">
        <w:rPr>
          <w:b/>
          <w:sz w:val="28"/>
          <w:szCs w:val="28"/>
        </w:rPr>
        <w:tab/>
      </w:r>
      <w:r w:rsidR="002824F1">
        <w:rPr>
          <w:b/>
          <w:sz w:val="28"/>
          <w:szCs w:val="28"/>
        </w:rPr>
        <w:tab/>
      </w:r>
      <w:r w:rsidR="002824F1">
        <w:rPr>
          <w:b/>
          <w:sz w:val="28"/>
          <w:szCs w:val="28"/>
        </w:rPr>
        <w:tab/>
      </w:r>
      <w:r w:rsidR="00D30BB7" w:rsidRPr="00127F1A">
        <w:rPr>
          <w:b/>
          <w:sz w:val="28"/>
          <w:szCs w:val="28"/>
        </w:rPr>
        <w:tab/>
      </w:r>
      <w:r w:rsidR="00C936E0" w:rsidRPr="00127F1A">
        <w:rPr>
          <w:b/>
          <w:sz w:val="28"/>
          <w:szCs w:val="28"/>
        </w:rPr>
        <w:tab/>
      </w:r>
      <w:r w:rsidR="001B1F6F">
        <w:rPr>
          <w:b/>
          <w:sz w:val="28"/>
          <w:szCs w:val="28"/>
        </w:rPr>
        <w:tab/>
      </w:r>
      <w:r w:rsidR="001B1F6F">
        <w:rPr>
          <w:b/>
          <w:sz w:val="28"/>
          <w:szCs w:val="28"/>
        </w:rPr>
        <w:tab/>
      </w:r>
      <w:r w:rsidRPr="00D61915">
        <w:sym w:font="Wingdings" w:char="F06F"/>
      </w:r>
      <w:r w:rsidRPr="00127F1A">
        <w:rPr>
          <w:b/>
          <w:sz w:val="28"/>
          <w:szCs w:val="28"/>
        </w:rPr>
        <w:t xml:space="preserve"> </w:t>
      </w:r>
      <w:r w:rsidR="00DF749C" w:rsidRPr="00127F1A">
        <w:rPr>
          <w:b/>
          <w:sz w:val="28"/>
          <w:szCs w:val="28"/>
        </w:rPr>
        <w:t>Wasser</w:t>
      </w:r>
    </w:p>
    <w:p w14:paraId="367B86C9" w14:textId="77777777" w:rsidR="0015748C" w:rsidRPr="002824F1" w:rsidRDefault="0015748C" w:rsidP="0065336A">
      <w:pPr>
        <w:rPr>
          <w:szCs w:val="22"/>
        </w:rPr>
      </w:pPr>
    </w:p>
    <w:p w14:paraId="3BEE9CD2" w14:textId="77777777" w:rsidR="00D61915" w:rsidRDefault="00110513" w:rsidP="000F1FA8">
      <w:r>
        <w:t>a</w:t>
      </w:r>
      <w:r w:rsidR="00336DA7">
        <w:t>ls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als</w:t>
      </w:r>
    </w:p>
    <w:p w14:paraId="4C02E8EC" w14:textId="77777777" w:rsidR="0015748C" w:rsidRDefault="0015748C" w:rsidP="000F1FA8"/>
    <w:p w14:paraId="26AE8E43" w14:textId="77777777" w:rsidR="0015748C" w:rsidRDefault="0015748C" w:rsidP="000F1FA8">
      <w:pPr>
        <w:rPr>
          <w:szCs w:val="22"/>
        </w:rPr>
      </w:pPr>
      <w:r w:rsidRPr="0015748C">
        <w:rPr>
          <w:szCs w:val="22"/>
        </w:rPr>
        <w:sym w:font="Wingdings" w:char="F06F"/>
      </w:r>
      <w:r w:rsidRPr="0015748C">
        <w:rPr>
          <w:szCs w:val="22"/>
        </w:rPr>
        <w:t xml:space="preserve"> </w:t>
      </w:r>
      <w:r w:rsidR="0065336A">
        <w:rPr>
          <w:szCs w:val="22"/>
        </w:rPr>
        <w:t xml:space="preserve">großer </w:t>
      </w:r>
      <w:r w:rsidRPr="0015748C">
        <w:rPr>
          <w:szCs w:val="22"/>
        </w:rPr>
        <w:t>Netzbetreiber</w:t>
      </w:r>
      <w:r w:rsidRPr="0015748C">
        <w:rPr>
          <w:szCs w:val="22"/>
        </w:rPr>
        <w:tab/>
      </w:r>
      <w:r w:rsidRPr="0015748C">
        <w:rPr>
          <w:szCs w:val="22"/>
        </w:rPr>
        <w:tab/>
      </w:r>
      <w:r w:rsidRPr="0015748C">
        <w:rPr>
          <w:szCs w:val="22"/>
        </w:rPr>
        <w:tab/>
      </w:r>
      <w:r w:rsidRPr="0015748C">
        <w:rPr>
          <w:szCs w:val="22"/>
        </w:rPr>
        <w:tab/>
      </w:r>
      <w:r w:rsidR="001B1F6F">
        <w:rPr>
          <w:szCs w:val="22"/>
        </w:rPr>
        <w:tab/>
      </w:r>
      <w:r w:rsidRPr="0015748C">
        <w:rPr>
          <w:szCs w:val="22"/>
        </w:rPr>
        <w:sym w:font="Wingdings" w:char="F06F"/>
      </w:r>
      <w:r w:rsidRPr="0015748C">
        <w:rPr>
          <w:szCs w:val="22"/>
        </w:rPr>
        <w:t xml:space="preserve"> Trinkwasserversorger</w:t>
      </w:r>
    </w:p>
    <w:p w14:paraId="119462BB" w14:textId="77777777" w:rsidR="0065336A" w:rsidRPr="0015748C" w:rsidRDefault="0065336A" w:rsidP="000F1FA8">
      <w:pPr>
        <w:rPr>
          <w:szCs w:val="22"/>
        </w:rPr>
      </w:pPr>
      <w:r w:rsidRPr="0015748C">
        <w:rPr>
          <w:szCs w:val="22"/>
        </w:rPr>
        <w:sym w:font="Wingdings" w:char="F06F"/>
      </w:r>
      <w:r w:rsidRPr="0015748C">
        <w:rPr>
          <w:szCs w:val="22"/>
        </w:rPr>
        <w:t xml:space="preserve"> </w:t>
      </w:r>
      <w:r>
        <w:rPr>
          <w:szCs w:val="22"/>
        </w:rPr>
        <w:t xml:space="preserve">kleiner </w:t>
      </w:r>
      <w:r w:rsidRPr="0015748C">
        <w:rPr>
          <w:szCs w:val="22"/>
        </w:rPr>
        <w:t>Netzbetreiber</w:t>
      </w: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</w:r>
      <w:r w:rsidRPr="0015748C">
        <w:rPr>
          <w:szCs w:val="22"/>
        </w:rPr>
        <w:sym w:font="Wingdings" w:char="F06F"/>
      </w:r>
      <w:r w:rsidRPr="0015748C">
        <w:rPr>
          <w:szCs w:val="22"/>
        </w:rPr>
        <w:t xml:space="preserve"> Serviceunternehmen</w:t>
      </w:r>
    </w:p>
    <w:p w14:paraId="049C50DE" w14:textId="77777777" w:rsidR="0015748C" w:rsidRDefault="0015748C" w:rsidP="000F1FA8">
      <w:pPr>
        <w:rPr>
          <w:szCs w:val="22"/>
        </w:rPr>
      </w:pPr>
      <w:r w:rsidRPr="0015748C">
        <w:rPr>
          <w:szCs w:val="22"/>
        </w:rPr>
        <w:sym w:font="Wingdings" w:char="F06F"/>
      </w:r>
      <w:r w:rsidRPr="0015748C">
        <w:rPr>
          <w:szCs w:val="22"/>
        </w:rPr>
        <w:t xml:space="preserve"> entflochtenes Serviceunternehmen</w:t>
      </w:r>
      <w:r w:rsidRPr="0015748C">
        <w:rPr>
          <w:szCs w:val="22"/>
        </w:rPr>
        <w:tab/>
      </w:r>
      <w:r w:rsidR="001B1F6F">
        <w:rPr>
          <w:szCs w:val="22"/>
        </w:rPr>
        <w:tab/>
      </w:r>
      <w:r w:rsidR="00120181">
        <w:rPr>
          <w:szCs w:val="22"/>
        </w:rPr>
        <w:tab/>
      </w:r>
      <w:r w:rsidR="0065336A" w:rsidRPr="00D61915">
        <w:sym w:font="Wingdings" w:char="F06F"/>
      </w:r>
      <w:r w:rsidR="0065336A">
        <w:t xml:space="preserve"> Betriebsführer</w:t>
      </w:r>
    </w:p>
    <w:p w14:paraId="7BD6F936" w14:textId="77777777" w:rsidR="0015748C" w:rsidRPr="0015748C" w:rsidRDefault="0015748C" w:rsidP="000F1FA8">
      <w:pPr>
        <w:rPr>
          <w:szCs w:val="22"/>
        </w:rPr>
      </w:pPr>
      <w:r w:rsidRPr="00D61915">
        <w:sym w:font="Wingdings" w:char="F06F"/>
      </w:r>
      <w:r>
        <w:t xml:space="preserve"> Betriebsführer</w:t>
      </w:r>
      <w:r>
        <w:tab/>
      </w:r>
      <w:r>
        <w:tab/>
      </w:r>
      <w:r>
        <w:tab/>
      </w:r>
      <w:r>
        <w:tab/>
      </w:r>
      <w:r w:rsidR="001B1F6F">
        <w:tab/>
      </w:r>
      <w:r w:rsidR="0065336A">
        <w:tab/>
      </w:r>
      <w:r w:rsidR="0065336A" w:rsidRPr="0015748C">
        <w:rPr>
          <w:szCs w:val="22"/>
        </w:rPr>
        <w:sym w:font="Wingdings" w:char="F06F"/>
      </w:r>
      <w:r w:rsidR="0065336A" w:rsidRPr="0015748C">
        <w:rPr>
          <w:szCs w:val="22"/>
        </w:rPr>
        <w:t xml:space="preserve"> betriebsgeführtes Unternehmen</w:t>
      </w:r>
    </w:p>
    <w:p w14:paraId="01237F09" w14:textId="77777777" w:rsidR="0015748C" w:rsidRPr="0015748C" w:rsidRDefault="0015748C" w:rsidP="000F1FA8">
      <w:pPr>
        <w:rPr>
          <w:szCs w:val="22"/>
        </w:rPr>
      </w:pPr>
      <w:r w:rsidRPr="0015748C">
        <w:rPr>
          <w:szCs w:val="22"/>
        </w:rPr>
        <w:sym w:font="Wingdings" w:char="F06F"/>
      </w:r>
      <w:r w:rsidR="0065336A">
        <w:rPr>
          <w:szCs w:val="22"/>
        </w:rPr>
        <w:t xml:space="preserve"> betriebsgeführtes Unternehmen</w:t>
      </w:r>
    </w:p>
    <w:p w14:paraId="49CD3DD5" w14:textId="77777777" w:rsidR="00D61915" w:rsidRDefault="00D61915" w:rsidP="000F1FA8"/>
    <w:p w14:paraId="3F30A32D" w14:textId="77777777" w:rsidR="0037004A" w:rsidRPr="00DF1BC5" w:rsidRDefault="0037004A" w:rsidP="0037004A">
      <w:pPr>
        <w:rPr>
          <w:sz w:val="24"/>
          <w:szCs w:val="24"/>
        </w:rPr>
      </w:pPr>
      <w:r>
        <w:rPr>
          <w:sz w:val="24"/>
          <w:szCs w:val="24"/>
        </w:rPr>
        <w:t xml:space="preserve">Ist die Prüfung weiterer Sparten durch andere Verbände im Rahmen derselben </w:t>
      </w:r>
      <w:r w:rsidRPr="00DF1BC5">
        <w:rPr>
          <w:sz w:val="24"/>
          <w:szCs w:val="24"/>
        </w:rPr>
        <w:t>TSM-Überprüfung geplant?</w:t>
      </w:r>
      <w:r>
        <w:rPr>
          <w:sz w:val="24"/>
          <w:szCs w:val="24"/>
        </w:rPr>
        <w:t xml:space="preserve"> Wenn ja, welche?</w:t>
      </w:r>
    </w:p>
    <w:p w14:paraId="47F0C5E5" w14:textId="77777777" w:rsidR="0037004A" w:rsidRDefault="0037004A" w:rsidP="0037004A"/>
    <w:p w14:paraId="7AE4C624" w14:textId="77777777" w:rsidR="0037004A" w:rsidRDefault="0037004A" w:rsidP="0037004A">
      <w:r w:rsidRPr="00D61915">
        <w:sym w:font="Wingdings" w:char="F06F"/>
      </w:r>
      <w:r>
        <w:t xml:space="preserve"> Abwasser</w:t>
      </w:r>
      <w:r>
        <w:tab/>
      </w:r>
      <w:r>
        <w:tab/>
      </w:r>
      <w:r>
        <w:tab/>
      </w:r>
      <w:r w:rsidRPr="00D61915">
        <w:sym w:font="Wingdings" w:char="F06F"/>
      </w:r>
      <w:r>
        <w:t xml:space="preserve"> Biogas</w:t>
      </w:r>
      <w:r>
        <w:tab/>
      </w:r>
      <w:r>
        <w:tab/>
      </w:r>
      <w:r w:rsidRPr="00D61915">
        <w:sym w:font="Wingdings" w:char="F06F"/>
      </w:r>
      <w:r>
        <w:t xml:space="preserve"> Fernwärme</w:t>
      </w:r>
      <w:r>
        <w:tab/>
      </w:r>
      <w:r>
        <w:tab/>
      </w:r>
      <w:r>
        <w:tab/>
      </w:r>
      <w:r w:rsidRPr="00D61915">
        <w:sym w:font="Wingdings" w:char="F06F"/>
      </w:r>
      <w:r>
        <w:t xml:space="preserve"> Strom</w:t>
      </w:r>
    </w:p>
    <w:p w14:paraId="35925F1F" w14:textId="44D9698A" w:rsidR="0037004A" w:rsidRDefault="0037004A" w:rsidP="0037004A"/>
    <w:p w14:paraId="63B2AE05" w14:textId="4B7E4BD1" w:rsidR="0037004A" w:rsidRDefault="0037004A" w:rsidP="0037004A"/>
    <w:p w14:paraId="472F7ED8" w14:textId="77777777" w:rsidR="0037004A" w:rsidRDefault="0037004A" w:rsidP="0037004A"/>
    <w:p w14:paraId="61C9EBBF" w14:textId="137ECAF9" w:rsidR="00F47E2D" w:rsidRPr="0037004A" w:rsidRDefault="00B24EE8" w:rsidP="000F1FA8">
      <w:pPr>
        <w:rPr>
          <w:sz w:val="24"/>
          <w:szCs w:val="24"/>
        </w:rPr>
      </w:pPr>
      <w:r w:rsidRPr="0037004A">
        <w:rPr>
          <w:sz w:val="24"/>
          <w:szCs w:val="24"/>
        </w:rPr>
        <w:t>Wir betreiben</w:t>
      </w:r>
      <w:r w:rsidR="00655BB3" w:rsidRPr="0037004A">
        <w:rPr>
          <w:sz w:val="24"/>
          <w:szCs w:val="24"/>
        </w:rPr>
        <w:t xml:space="preserve"> im Rahmen der infrastrukturellen Sektorkopplung folgende Anlagen:</w:t>
      </w:r>
    </w:p>
    <w:p w14:paraId="1A65DBC0" w14:textId="77777777" w:rsidR="00B24EE8" w:rsidRDefault="00B24EE8" w:rsidP="000F1FA8"/>
    <w:p w14:paraId="50AC14AA" w14:textId="77777777" w:rsidR="00655BB3" w:rsidRDefault="00655BB3" w:rsidP="000F1FA8">
      <w:r w:rsidRPr="00D61915">
        <w:sym w:font="Wingdings" w:char="F06F"/>
      </w:r>
      <w:r>
        <w:t xml:space="preserve"> Kraft-Wärme-Kopplung</w:t>
      </w:r>
      <w:r w:rsidR="001B1F6F">
        <w:tab/>
      </w:r>
      <w:r w:rsidR="001B1F6F">
        <w:tab/>
      </w:r>
      <w:r>
        <w:t xml:space="preserve"> </w:t>
      </w:r>
      <w:r w:rsidRPr="00D61915">
        <w:sym w:font="Wingdings" w:char="F06F"/>
      </w:r>
      <w:r>
        <w:t xml:space="preserve"> Power-to-Gas-Anlagen</w:t>
      </w:r>
      <w:r w:rsidR="001B1F6F">
        <w:tab/>
      </w:r>
      <w:r w:rsidR="001B1F6F">
        <w:tab/>
      </w:r>
      <w:r>
        <w:t xml:space="preserve"> </w:t>
      </w:r>
      <w:r w:rsidRPr="00D61915">
        <w:sym w:font="Wingdings" w:char="F06F"/>
      </w:r>
      <w:r>
        <w:t xml:space="preserve"> Biogasanlagen</w:t>
      </w:r>
    </w:p>
    <w:p w14:paraId="74A19545" w14:textId="77777777" w:rsidR="00D44AA9" w:rsidRDefault="00D44AA9" w:rsidP="000F1FA8"/>
    <w:p w14:paraId="66724DD3" w14:textId="77777777" w:rsidR="00196D54" w:rsidRDefault="00196D54" w:rsidP="000F1FA8">
      <w:pPr>
        <w:rPr>
          <w:szCs w:val="22"/>
        </w:rPr>
      </w:pPr>
    </w:p>
    <w:p w14:paraId="4A2078FC" w14:textId="5967686E" w:rsidR="00347D6C" w:rsidRDefault="00347D6C" w:rsidP="000F1FA8">
      <w:pPr>
        <w:rPr>
          <w:szCs w:val="22"/>
        </w:rPr>
      </w:pPr>
      <w:r w:rsidRPr="00EC5E27">
        <w:rPr>
          <w:szCs w:val="22"/>
        </w:rPr>
        <w:lastRenderedPageBreak/>
        <w:t>Der Antrag zur TSM-Überprüfung ist schriftlich</w:t>
      </w:r>
      <w:r w:rsidR="0044414C">
        <w:rPr>
          <w:szCs w:val="22"/>
        </w:rPr>
        <w:t xml:space="preserve"> zu stellen</w:t>
      </w:r>
      <w:r w:rsidRPr="00EC5E27">
        <w:rPr>
          <w:szCs w:val="22"/>
        </w:rPr>
        <w:t xml:space="preserve"> an</w:t>
      </w:r>
      <w:r w:rsidR="0044414C">
        <w:rPr>
          <w:szCs w:val="22"/>
        </w:rPr>
        <w:t>:</w:t>
      </w:r>
    </w:p>
    <w:p w14:paraId="5ACE3383" w14:textId="77777777" w:rsidR="00F47E2D" w:rsidRPr="00EC5E27" w:rsidRDefault="00F47E2D" w:rsidP="000F1FA8">
      <w:pPr>
        <w:rPr>
          <w:szCs w:val="22"/>
        </w:rPr>
      </w:pPr>
    </w:p>
    <w:p w14:paraId="339B0BDF" w14:textId="778A6C97" w:rsidR="001B5A34" w:rsidRDefault="001B5A34" w:rsidP="005613A5">
      <w:pPr>
        <w:ind w:left="2124" w:firstLine="708"/>
        <w:rPr>
          <w:b/>
          <w:szCs w:val="22"/>
          <w:lang w:val="en-GB"/>
        </w:rPr>
      </w:pPr>
      <w:r w:rsidRPr="00D16CA1">
        <w:rPr>
          <w:b/>
          <w:szCs w:val="22"/>
          <w:lang w:val="en-US"/>
        </w:rPr>
        <w:t>DVGW Service &amp; Consult G</w:t>
      </w:r>
      <w:r w:rsidRPr="008E2C11">
        <w:rPr>
          <w:b/>
          <w:szCs w:val="22"/>
          <w:lang w:val="en-GB"/>
        </w:rPr>
        <w:t>mbH</w:t>
      </w:r>
    </w:p>
    <w:p w14:paraId="1474C250" w14:textId="2393C01A" w:rsidR="00B60D96" w:rsidRPr="008E2C11" w:rsidRDefault="00B60D96" w:rsidP="005613A5">
      <w:pPr>
        <w:ind w:left="2124" w:firstLine="708"/>
        <w:rPr>
          <w:b/>
          <w:szCs w:val="22"/>
          <w:lang w:val="en-GB"/>
        </w:rPr>
      </w:pPr>
      <w:r>
        <w:rPr>
          <w:b/>
          <w:szCs w:val="22"/>
          <w:lang w:val="en-GB"/>
        </w:rPr>
        <w:t>TSM-Koordination</w:t>
      </w:r>
    </w:p>
    <w:p w14:paraId="5E233756" w14:textId="77777777" w:rsidR="00347D6C" w:rsidRPr="004C00B0" w:rsidRDefault="00347D6C" w:rsidP="005613A5">
      <w:pPr>
        <w:ind w:left="2124" w:firstLine="708"/>
        <w:rPr>
          <w:b/>
          <w:szCs w:val="22"/>
        </w:rPr>
      </w:pPr>
      <w:r w:rsidRPr="00D16CA1">
        <w:rPr>
          <w:b/>
          <w:szCs w:val="22"/>
          <w:lang w:val="en-US"/>
        </w:rPr>
        <w:t xml:space="preserve">Josef-Wirmer-Str. </w:t>
      </w:r>
      <w:r w:rsidRPr="004C00B0">
        <w:rPr>
          <w:b/>
          <w:szCs w:val="22"/>
        </w:rPr>
        <w:t>1-3</w:t>
      </w:r>
    </w:p>
    <w:p w14:paraId="080EC978" w14:textId="77777777" w:rsidR="00347D6C" w:rsidRPr="008E2C11" w:rsidRDefault="00347D6C" w:rsidP="005613A5">
      <w:pPr>
        <w:ind w:left="2124" w:firstLine="708"/>
        <w:rPr>
          <w:b/>
          <w:szCs w:val="22"/>
        </w:rPr>
      </w:pPr>
      <w:r w:rsidRPr="008E2C11">
        <w:rPr>
          <w:b/>
          <w:szCs w:val="22"/>
        </w:rPr>
        <w:t>53123 Bonn</w:t>
      </w:r>
    </w:p>
    <w:p w14:paraId="3A53B14C" w14:textId="77777777" w:rsidR="00E55CBE" w:rsidRPr="00EC5E27" w:rsidRDefault="00E55CBE" w:rsidP="00E55CBE">
      <w:pPr>
        <w:rPr>
          <w:szCs w:val="22"/>
        </w:rPr>
      </w:pPr>
    </w:p>
    <w:p w14:paraId="37C58CFF" w14:textId="77777777" w:rsidR="00DF1BC5" w:rsidRDefault="00DF1BC5" w:rsidP="00E55CBE">
      <w:pPr>
        <w:rPr>
          <w:szCs w:val="22"/>
        </w:rPr>
      </w:pPr>
    </w:p>
    <w:p w14:paraId="30BEEB0E" w14:textId="77777777" w:rsidR="00E55CBE" w:rsidRPr="00EC5E27" w:rsidRDefault="00E55CBE" w:rsidP="00E55CBE">
      <w:pPr>
        <w:rPr>
          <w:szCs w:val="22"/>
        </w:rPr>
      </w:pPr>
      <w:r w:rsidRPr="00EC5E27">
        <w:rPr>
          <w:szCs w:val="22"/>
        </w:rPr>
        <w:t>Organisation, Durchführung und Abrechnung obliegen der DVGW Service &amp; Consult GmbH.</w:t>
      </w:r>
    </w:p>
    <w:p w14:paraId="274C3874" w14:textId="77777777" w:rsidR="00347D6C" w:rsidRPr="00EC5E27" w:rsidRDefault="00347D6C" w:rsidP="005613A5">
      <w:pPr>
        <w:rPr>
          <w:szCs w:val="22"/>
        </w:rPr>
      </w:pPr>
    </w:p>
    <w:p w14:paraId="321E6EBE" w14:textId="77777777" w:rsidR="00DF1BC5" w:rsidRDefault="00DF1BC5" w:rsidP="000F1FA8">
      <w:pPr>
        <w:rPr>
          <w:szCs w:val="22"/>
        </w:rPr>
      </w:pPr>
    </w:p>
    <w:p w14:paraId="548B3621" w14:textId="77777777" w:rsidR="00347D6C" w:rsidRDefault="00AC4312" w:rsidP="000F1FA8">
      <w:pPr>
        <w:rPr>
          <w:color w:val="auto"/>
          <w:szCs w:val="22"/>
        </w:rPr>
      </w:pPr>
      <w:r>
        <w:rPr>
          <w:szCs w:val="22"/>
        </w:rPr>
        <w:t xml:space="preserve">Kontaktaufnahme: </w:t>
      </w:r>
      <w:r w:rsidR="004F5DD9">
        <w:rPr>
          <w:szCs w:val="22"/>
        </w:rPr>
        <w:tab/>
      </w:r>
      <w:r>
        <w:rPr>
          <w:szCs w:val="22"/>
        </w:rPr>
        <w:t>T</w:t>
      </w:r>
      <w:r w:rsidR="00127F1A">
        <w:rPr>
          <w:szCs w:val="22"/>
        </w:rPr>
        <w:t>el.:</w:t>
      </w:r>
      <w:r w:rsidR="007B089A">
        <w:rPr>
          <w:szCs w:val="22"/>
        </w:rPr>
        <w:t xml:space="preserve"> </w:t>
      </w:r>
      <w:r w:rsidR="00E55CBE">
        <w:rPr>
          <w:color w:val="auto"/>
          <w:szCs w:val="22"/>
        </w:rPr>
        <w:t xml:space="preserve">+49 </w:t>
      </w:r>
      <w:r w:rsidR="007B089A">
        <w:rPr>
          <w:color w:val="auto"/>
          <w:szCs w:val="22"/>
        </w:rPr>
        <w:t>228 9188</w:t>
      </w:r>
      <w:r w:rsidR="00E55CBE">
        <w:rPr>
          <w:color w:val="auto"/>
          <w:szCs w:val="22"/>
        </w:rPr>
        <w:t>-</w:t>
      </w:r>
      <w:r w:rsidRPr="004F5DD9">
        <w:rPr>
          <w:color w:val="auto"/>
          <w:szCs w:val="22"/>
        </w:rPr>
        <w:t>741</w:t>
      </w:r>
      <w:r w:rsidR="004F5DD9" w:rsidRPr="004F5DD9">
        <w:rPr>
          <w:color w:val="auto"/>
          <w:szCs w:val="22"/>
        </w:rPr>
        <w:t xml:space="preserve"> oder </w:t>
      </w:r>
      <w:r w:rsidR="007B089A">
        <w:rPr>
          <w:color w:val="auto"/>
          <w:szCs w:val="22"/>
        </w:rPr>
        <w:t>-</w:t>
      </w:r>
      <w:r w:rsidR="004F5DD9" w:rsidRPr="004F5DD9">
        <w:rPr>
          <w:color w:val="auto"/>
          <w:szCs w:val="22"/>
        </w:rPr>
        <w:t>765</w:t>
      </w:r>
    </w:p>
    <w:p w14:paraId="091B82BB" w14:textId="151989ED" w:rsidR="004F5DD9" w:rsidRPr="004F5DD9" w:rsidRDefault="007B089A" w:rsidP="000F1FA8">
      <w:pPr>
        <w:rPr>
          <w:color w:val="auto"/>
          <w:szCs w:val="22"/>
        </w:rPr>
      </w:pPr>
      <w:r>
        <w:rPr>
          <w:color w:val="auto"/>
          <w:szCs w:val="22"/>
        </w:rPr>
        <w:tab/>
      </w:r>
      <w:r>
        <w:rPr>
          <w:color w:val="auto"/>
          <w:szCs w:val="22"/>
        </w:rPr>
        <w:tab/>
      </w:r>
      <w:r>
        <w:rPr>
          <w:color w:val="auto"/>
          <w:szCs w:val="22"/>
        </w:rPr>
        <w:tab/>
      </w:r>
      <w:r w:rsidR="00127F1A">
        <w:rPr>
          <w:color w:val="auto"/>
          <w:szCs w:val="22"/>
        </w:rPr>
        <w:t xml:space="preserve">E-Mail: </w:t>
      </w:r>
      <w:hyperlink r:id="rId8" w:history="1">
        <w:r w:rsidRPr="00BC59A2">
          <w:rPr>
            <w:rStyle w:val="Hyperlink"/>
            <w:szCs w:val="22"/>
          </w:rPr>
          <w:t>tsm@dvgw-sc.de</w:t>
        </w:r>
      </w:hyperlink>
      <w:r>
        <w:rPr>
          <w:rStyle w:val="Hyperlink"/>
          <w:color w:val="auto"/>
          <w:szCs w:val="22"/>
          <w:u w:val="none"/>
        </w:rPr>
        <w:t xml:space="preserve"> </w:t>
      </w:r>
    </w:p>
    <w:p w14:paraId="7F72FD4C" w14:textId="77777777" w:rsidR="00347D6C" w:rsidRPr="00EC5E27" w:rsidRDefault="00347D6C" w:rsidP="000F1FA8">
      <w:pPr>
        <w:rPr>
          <w:szCs w:val="22"/>
        </w:rPr>
      </w:pPr>
    </w:p>
    <w:p w14:paraId="496FC908" w14:textId="27A21072" w:rsidR="00347D6C" w:rsidRPr="00EC5E27" w:rsidRDefault="00347D6C" w:rsidP="000F1FA8">
      <w:pPr>
        <w:rPr>
          <w:szCs w:val="22"/>
        </w:rPr>
      </w:pPr>
      <w:r w:rsidRPr="00EC5E27">
        <w:rPr>
          <w:szCs w:val="22"/>
        </w:rPr>
        <w:t>Der Verfahrensablauf</w:t>
      </w:r>
      <w:r w:rsidR="00EF315D">
        <w:rPr>
          <w:szCs w:val="22"/>
        </w:rPr>
        <w:t xml:space="preserve"> </w:t>
      </w:r>
      <w:r w:rsidR="00791428">
        <w:rPr>
          <w:szCs w:val="22"/>
        </w:rPr>
        <w:t xml:space="preserve">für das DVGW-TSM </w:t>
      </w:r>
      <w:r w:rsidR="006013F5">
        <w:rPr>
          <w:szCs w:val="22"/>
        </w:rPr>
        <w:t>ist in de</w:t>
      </w:r>
      <w:r w:rsidR="009B39EE">
        <w:rPr>
          <w:szCs w:val="22"/>
        </w:rPr>
        <w:t>r</w:t>
      </w:r>
      <w:r w:rsidR="006013F5">
        <w:rPr>
          <w:szCs w:val="22"/>
        </w:rPr>
        <w:t xml:space="preserve"> Geschäftsordnung </w:t>
      </w:r>
      <w:r w:rsidR="00690FFE">
        <w:rPr>
          <w:szCs w:val="22"/>
        </w:rPr>
        <w:t xml:space="preserve">für das DVGW-TSM </w:t>
      </w:r>
      <w:r w:rsidRPr="00EC5E27">
        <w:rPr>
          <w:szCs w:val="22"/>
        </w:rPr>
        <w:t>beschrieben.</w:t>
      </w:r>
    </w:p>
    <w:p w14:paraId="60801F3B" w14:textId="77777777" w:rsidR="00347D6C" w:rsidRPr="00EC5E27" w:rsidRDefault="00347D6C" w:rsidP="000F1FA8">
      <w:pPr>
        <w:rPr>
          <w:szCs w:val="22"/>
        </w:rPr>
      </w:pPr>
    </w:p>
    <w:p w14:paraId="2E3B06C8" w14:textId="77777777" w:rsidR="00347D6C" w:rsidRPr="00EC5E27" w:rsidRDefault="00347D6C" w:rsidP="000F1FA8">
      <w:pPr>
        <w:rPr>
          <w:szCs w:val="22"/>
        </w:rPr>
      </w:pPr>
    </w:p>
    <w:p w14:paraId="297FF329" w14:textId="77777777" w:rsidR="00DF1BC5" w:rsidRDefault="00DF1BC5" w:rsidP="000F1FA8">
      <w:pPr>
        <w:rPr>
          <w:szCs w:val="14"/>
        </w:rPr>
      </w:pPr>
    </w:p>
    <w:p w14:paraId="2CA030D4" w14:textId="77777777" w:rsidR="00DF1BC5" w:rsidRDefault="00DF1BC5" w:rsidP="000F1FA8">
      <w:pPr>
        <w:rPr>
          <w:szCs w:val="14"/>
        </w:rPr>
      </w:pPr>
    </w:p>
    <w:p w14:paraId="187E130E" w14:textId="4A49A149" w:rsidR="002272E3" w:rsidRPr="00CE0BE7" w:rsidRDefault="00DF1BC5" w:rsidP="000F1FA8">
      <w:pPr>
        <w:rPr>
          <w:szCs w:val="14"/>
        </w:rPr>
      </w:pPr>
      <w:r>
        <w:rPr>
          <w:szCs w:val="14"/>
        </w:rPr>
        <w:t xml:space="preserve">DVGW </w:t>
      </w:r>
      <w:r w:rsidR="002272E3">
        <w:rPr>
          <w:szCs w:val="14"/>
        </w:rPr>
        <w:t>Mitgliedsnummer</w:t>
      </w:r>
      <w:r w:rsidR="00690FFE">
        <w:rPr>
          <w:szCs w:val="14"/>
        </w:rPr>
        <w:t>:</w:t>
      </w:r>
      <w:r w:rsidR="002272E3">
        <w:rPr>
          <w:szCs w:val="14"/>
        </w:rPr>
        <w:t xml:space="preserve"> </w:t>
      </w:r>
      <w:r w:rsidR="00ED1986">
        <w:rPr>
          <w:szCs w:val="14"/>
        </w:rPr>
        <w:tab/>
      </w:r>
      <w:r w:rsidR="002E6FB9">
        <w:rPr>
          <w:szCs w:val="14"/>
        </w:rPr>
        <w:t>_________________</w:t>
      </w:r>
    </w:p>
    <w:p w14:paraId="37ADB1FD" w14:textId="77777777" w:rsidR="002272E3" w:rsidRDefault="002272E3" w:rsidP="000F1FA8">
      <w:pPr>
        <w:rPr>
          <w:szCs w:val="14"/>
        </w:rPr>
      </w:pPr>
    </w:p>
    <w:p w14:paraId="1D920FB4" w14:textId="77462387" w:rsidR="00ED1986" w:rsidRDefault="00ED1986" w:rsidP="000F1FA8">
      <w:pPr>
        <w:rPr>
          <w:szCs w:val="14"/>
        </w:rPr>
      </w:pPr>
      <w:r>
        <w:rPr>
          <w:szCs w:val="14"/>
        </w:rPr>
        <w:t>Netzbetreibernummer Gas</w:t>
      </w:r>
      <w:r w:rsidR="00690FFE">
        <w:rPr>
          <w:szCs w:val="14"/>
        </w:rPr>
        <w:t>:</w:t>
      </w:r>
      <w:r>
        <w:rPr>
          <w:szCs w:val="14"/>
        </w:rPr>
        <w:tab/>
      </w:r>
      <w:r w:rsidR="002E6FB9">
        <w:rPr>
          <w:szCs w:val="14"/>
        </w:rPr>
        <w:t>_________________</w:t>
      </w:r>
    </w:p>
    <w:p w14:paraId="0771293C" w14:textId="77777777" w:rsidR="001832B0" w:rsidRDefault="001832B0" w:rsidP="000F1FA8">
      <w:pPr>
        <w:rPr>
          <w:szCs w:val="14"/>
        </w:rPr>
      </w:pPr>
    </w:p>
    <w:p w14:paraId="1B47A928" w14:textId="77777777" w:rsidR="001832B0" w:rsidRPr="00EC5E27" w:rsidRDefault="001832B0" w:rsidP="000F1FA8">
      <w:pPr>
        <w:rPr>
          <w:szCs w:val="14"/>
        </w:rPr>
      </w:pPr>
    </w:p>
    <w:p w14:paraId="27312C83" w14:textId="77777777" w:rsidR="00347D6C" w:rsidRDefault="00347D6C" w:rsidP="000F1FA8">
      <w:pPr>
        <w:rPr>
          <w:szCs w:val="14"/>
        </w:rPr>
      </w:pPr>
    </w:p>
    <w:p w14:paraId="24857449" w14:textId="77777777" w:rsidR="00196D54" w:rsidRPr="00EC5E27" w:rsidRDefault="00196D54" w:rsidP="000F1FA8">
      <w:pPr>
        <w:rPr>
          <w:szCs w:val="14"/>
        </w:rPr>
      </w:pPr>
    </w:p>
    <w:p w14:paraId="2ECACE11" w14:textId="77777777" w:rsidR="00347D6C" w:rsidRPr="00EC5E27" w:rsidRDefault="00ED1986" w:rsidP="000F1FA8">
      <w:pPr>
        <w:rPr>
          <w:szCs w:val="24"/>
        </w:rPr>
      </w:pPr>
      <w:r>
        <w:rPr>
          <w:szCs w:val="24"/>
        </w:rPr>
        <w:t>Ansprechpartner im Unternehmen:</w:t>
      </w:r>
    </w:p>
    <w:p w14:paraId="355028D6" w14:textId="77777777" w:rsidR="00347D6C" w:rsidRDefault="00347D6C" w:rsidP="000F1FA8">
      <w:pPr>
        <w:rPr>
          <w:szCs w:val="24"/>
        </w:rPr>
      </w:pPr>
    </w:p>
    <w:p w14:paraId="5F3B583B" w14:textId="77777777" w:rsidR="00196D54" w:rsidRPr="00EC5E27" w:rsidRDefault="00196D54" w:rsidP="000F1FA8">
      <w:pPr>
        <w:rPr>
          <w:szCs w:val="24"/>
        </w:rPr>
      </w:pPr>
    </w:p>
    <w:p w14:paraId="02B4BC02" w14:textId="0B01D3F5" w:rsidR="00347D6C" w:rsidRPr="00EC5E27" w:rsidRDefault="00347D6C" w:rsidP="000F1FA8">
      <w:pPr>
        <w:rPr>
          <w:szCs w:val="24"/>
        </w:rPr>
      </w:pPr>
      <w:r w:rsidRPr="00EC5E27">
        <w:rPr>
          <w:szCs w:val="24"/>
        </w:rPr>
        <w:t>Name</w:t>
      </w:r>
      <w:r w:rsidR="00690FFE">
        <w:rPr>
          <w:szCs w:val="24"/>
        </w:rPr>
        <w:t>:</w:t>
      </w:r>
      <w:r w:rsidRPr="00EC5E27">
        <w:rPr>
          <w:szCs w:val="24"/>
        </w:rPr>
        <w:tab/>
      </w:r>
      <w:r w:rsidRPr="00EC5E27">
        <w:rPr>
          <w:szCs w:val="24"/>
        </w:rPr>
        <w:tab/>
      </w:r>
      <w:r w:rsidR="00DF1BC5">
        <w:rPr>
          <w:szCs w:val="24"/>
        </w:rPr>
        <w:t>________________________________________</w:t>
      </w:r>
    </w:p>
    <w:p w14:paraId="6A9D53C5" w14:textId="77777777" w:rsidR="00347D6C" w:rsidRDefault="00347D6C" w:rsidP="000F1FA8">
      <w:pPr>
        <w:rPr>
          <w:szCs w:val="24"/>
        </w:rPr>
      </w:pPr>
    </w:p>
    <w:p w14:paraId="30A38B81" w14:textId="77777777" w:rsidR="00196D54" w:rsidRPr="00EC5E27" w:rsidRDefault="00196D54" w:rsidP="000F1FA8">
      <w:pPr>
        <w:rPr>
          <w:szCs w:val="24"/>
        </w:rPr>
      </w:pPr>
    </w:p>
    <w:p w14:paraId="0D2BA3AA" w14:textId="2EB95550" w:rsidR="00347D6C" w:rsidRPr="00EC5E27" w:rsidRDefault="00347D6C" w:rsidP="000F1FA8">
      <w:pPr>
        <w:rPr>
          <w:szCs w:val="24"/>
        </w:rPr>
      </w:pPr>
      <w:r w:rsidRPr="00EC5E27">
        <w:rPr>
          <w:szCs w:val="24"/>
        </w:rPr>
        <w:t>Telefon</w:t>
      </w:r>
      <w:r w:rsidR="00690FFE">
        <w:rPr>
          <w:szCs w:val="24"/>
        </w:rPr>
        <w:t>:</w:t>
      </w:r>
      <w:r w:rsidRPr="00EC5E27">
        <w:rPr>
          <w:szCs w:val="24"/>
        </w:rPr>
        <w:tab/>
      </w:r>
      <w:r w:rsidR="00DF1BC5">
        <w:rPr>
          <w:szCs w:val="24"/>
        </w:rPr>
        <w:t>________________________________________</w:t>
      </w:r>
    </w:p>
    <w:p w14:paraId="5E327564" w14:textId="77777777" w:rsidR="00347D6C" w:rsidRDefault="00347D6C" w:rsidP="000F1FA8">
      <w:pPr>
        <w:rPr>
          <w:szCs w:val="24"/>
        </w:rPr>
      </w:pPr>
    </w:p>
    <w:p w14:paraId="50CE65DA" w14:textId="77777777" w:rsidR="00196D54" w:rsidRPr="00EC5E27" w:rsidRDefault="00196D54" w:rsidP="000F1FA8">
      <w:pPr>
        <w:rPr>
          <w:szCs w:val="24"/>
        </w:rPr>
      </w:pPr>
    </w:p>
    <w:p w14:paraId="192644F3" w14:textId="01AAAA65" w:rsidR="00DF1BC5" w:rsidRPr="00EC5E27" w:rsidRDefault="00347D6C" w:rsidP="000F1FA8">
      <w:pPr>
        <w:rPr>
          <w:szCs w:val="24"/>
        </w:rPr>
      </w:pPr>
      <w:r w:rsidRPr="00EC5E27">
        <w:rPr>
          <w:szCs w:val="24"/>
        </w:rPr>
        <w:t>E-Mail</w:t>
      </w:r>
      <w:r w:rsidR="00690FFE">
        <w:rPr>
          <w:szCs w:val="24"/>
        </w:rPr>
        <w:t>:</w:t>
      </w:r>
      <w:r w:rsidRPr="00EC5E27">
        <w:rPr>
          <w:szCs w:val="24"/>
        </w:rPr>
        <w:tab/>
      </w:r>
      <w:r w:rsidRPr="00EC5E27">
        <w:rPr>
          <w:szCs w:val="24"/>
        </w:rPr>
        <w:tab/>
      </w:r>
      <w:r w:rsidR="00DF1BC5">
        <w:rPr>
          <w:szCs w:val="24"/>
        </w:rPr>
        <w:t>________________________________________</w:t>
      </w:r>
    </w:p>
    <w:p w14:paraId="6C2FCF34" w14:textId="52E656AA" w:rsidR="00347D6C" w:rsidRPr="00D44AA9" w:rsidRDefault="00347D6C" w:rsidP="00AE767E">
      <w:pPr>
        <w:pageBreakBefore/>
        <w:widowControl w:val="0"/>
        <w:jc w:val="center"/>
        <w:rPr>
          <w:b/>
          <w:bCs/>
          <w:sz w:val="32"/>
          <w:szCs w:val="32"/>
          <w:u w:val="single"/>
        </w:rPr>
      </w:pPr>
      <w:r w:rsidRPr="00D44AA9">
        <w:rPr>
          <w:b/>
          <w:bCs/>
          <w:sz w:val="32"/>
          <w:szCs w:val="32"/>
          <w:u w:val="single"/>
        </w:rPr>
        <w:lastRenderedPageBreak/>
        <w:t>Unternehmensdaten</w:t>
      </w:r>
    </w:p>
    <w:p w14:paraId="012CEF30" w14:textId="77777777" w:rsidR="00347D6C" w:rsidRPr="00534FC8" w:rsidRDefault="00347D6C" w:rsidP="000F1FA8">
      <w:pPr>
        <w:rPr>
          <w:szCs w:val="22"/>
        </w:rPr>
      </w:pPr>
    </w:p>
    <w:p w14:paraId="33E0AA21" w14:textId="77777777" w:rsidR="00B01FDB" w:rsidRPr="00534FC8" w:rsidRDefault="00CB104B" w:rsidP="00462562">
      <w:pPr>
        <w:rPr>
          <w:b/>
          <w:szCs w:val="22"/>
        </w:rPr>
      </w:pPr>
      <w:r w:rsidRPr="00534FC8">
        <w:rPr>
          <w:b/>
          <w:szCs w:val="22"/>
        </w:rPr>
        <w:sym w:font="Wingdings" w:char="F06F"/>
      </w:r>
      <w:r w:rsidRPr="00534FC8">
        <w:rPr>
          <w:b/>
          <w:szCs w:val="22"/>
        </w:rPr>
        <w:t xml:space="preserve"> </w:t>
      </w:r>
      <w:r w:rsidR="00D04614" w:rsidRPr="00534FC8">
        <w:rPr>
          <w:b/>
          <w:szCs w:val="22"/>
        </w:rPr>
        <w:t>Netzbetreiber Gas</w:t>
      </w:r>
      <w:r w:rsidR="00EC5E27" w:rsidRPr="00534FC8">
        <w:rPr>
          <w:b/>
          <w:szCs w:val="22"/>
        </w:rPr>
        <w:t xml:space="preserve">, </w:t>
      </w:r>
      <w:r w:rsidR="00B01FDB" w:rsidRPr="00534FC8">
        <w:rPr>
          <w:b/>
          <w:szCs w:val="22"/>
        </w:rPr>
        <w:t>Genehmigung</w:t>
      </w:r>
      <w:r w:rsidR="00444566" w:rsidRPr="00534FC8">
        <w:rPr>
          <w:b/>
          <w:szCs w:val="22"/>
        </w:rPr>
        <w:t xml:space="preserve"> gemäß § 4 EnWG</w:t>
      </w:r>
    </w:p>
    <w:p w14:paraId="4CEB757A" w14:textId="77777777" w:rsidR="00B01FDB" w:rsidRPr="00CB104B" w:rsidRDefault="00B01FDB" w:rsidP="000F1FA8">
      <w:pPr>
        <w:rPr>
          <w:szCs w:val="22"/>
          <w:u w:val="single"/>
        </w:rPr>
      </w:pPr>
    </w:p>
    <w:p w14:paraId="0006A539" w14:textId="77777777" w:rsidR="00D04614" w:rsidRPr="00CB104B" w:rsidRDefault="00C82C1F" w:rsidP="000F1FA8">
      <w:pPr>
        <w:rPr>
          <w:szCs w:val="22"/>
        </w:rPr>
      </w:pPr>
      <w:r w:rsidRPr="00CB104B">
        <w:rPr>
          <w:szCs w:val="22"/>
        </w:rPr>
        <w:t>v</w:t>
      </w:r>
      <w:r w:rsidR="00B01FDB" w:rsidRPr="00CB104B">
        <w:rPr>
          <w:szCs w:val="22"/>
        </w:rPr>
        <w:t>om</w:t>
      </w:r>
      <w:r w:rsidR="002E6FB9" w:rsidRPr="00CB104B">
        <w:rPr>
          <w:szCs w:val="22"/>
        </w:rPr>
        <w:tab/>
        <w:t>__________</w:t>
      </w:r>
      <w:r w:rsidR="002E6FB9" w:rsidRPr="00CB104B">
        <w:rPr>
          <w:szCs w:val="22"/>
        </w:rPr>
        <w:tab/>
      </w:r>
      <w:r w:rsidR="00444566" w:rsidRPr="00CB104B">
        <w:rPr>
          <w:szCs w:val="22"/>
        </w:rPr>
        <w:t xml:space="preserve">genehmigt </w:t>
      </w:r>
      <w:r w:rsidR="00B01FDB" w:rsidRPr="00CB104B">
        <w:rPr>
          <w:szCs w:val="22"/>
        </w:rPr>
        <w:t>durch</w:t>
      </w:r>
      <w:r w:rsidR="002E6FB9" w:rsidRPr="00CB104B">
        <w:rPr>
          <w:szCs w:val="22"/>
        </w:rPr>
        <w:tab/>
        <w:t>______________________</w:t>
      </w:r>
      <w:r w:rsidR="00462562" w:rsidRPr="00CB104B">
        <w:rPr>
          <w:szCs w:val="22"/>
        </w:rPr>
        <w:t>_________________</w:t>
      </w:r>
    </w:p>
    <w:p w14:paraId="19FD3A0D" w14:textId="77777777" w:rsidR="00E00E8C" w:rsidRDefault="00E00E8C" w:rsidP="000F1FA8">
      <w:pPr>
        <w:rPr>
          <w:szCs w:val="24"/>
        </w:rPr>
      </w:pPr>
    </w:p>
    <w:p w14:paraId="22A8BCFF" w14:textId="77777777" w:rsidR="00D04614" w:rsidRPr="00EC5E27" w:rsidRDefault="00FB65BF" w:rsidP="000F1FA8">
      <w:pPr>
        <w:rPr>
          <w:szCs w:val="24"/>
        </w:rPr>
      </w:pPr>
      <w:r w:rsidRPr="00EC5E27">
        <w:rPr>
          <w:szCs w:val="24"/>
        </w:rPr>
        <w:t>T</w:t>
      </w:r>
      <w:r w:rsidR="0022221E" w:rsidRPr="00EC5E27">
        <w:rPr>
          <w:szCs w:val="24"/>
        </w:rPr>
        <w:t>ransportierte</w:t>
      </w:r>
      <w:r w:rsidR="007F52A1">
        <w:rPr>
          <w:szCs w:val="24"/>
        </w:rPr>
        <w:t>/verteilte</w:t>
      </w:r>
      <w:r w:rsidR="0022221E" w:rsidRPr="00EC5E27">
        <w:rPr>
          <w:szCs w:val="24"/>
        </w:rPr>
        <w:t xml:space="preserve"> Jahresarbeit</w:t>
      </w:r>
      <w:r w:rsidR="000F1FA8" w:rsidRPr="00EC5E27">
        <w:rPr>
          <w:szCs w:val="24"/>
        </w:rPr>
        <w:t xml:space="preserve"> im Jahr</w:t>
      </w:r>
      <w:r w:rsidR="00462562">
        <w:rPr>
          <w:szCs w:val="24"/>
        </w:rPr>
        <w:t xml:space="preserve"> _______</w:t>
      </w:r>
      <w:r w:rsidR="00462562">
        <w:rPr>
          <w:szCs w:val="24"/>
        </w:rPr>
        <w:tab/>
      </w:r>
      <w:r w:rsidR="00481E94">
        <w:rPr>
          <w:szCs w:val="24"/>
        </w:rPr>
        <w:t>von</w:t>
      </w:r>
      <w:r w:rsidR="00481E94">
        <w:rPr>
          <w:szCs w:val="24"/>
        </w:rPr>
        <w:tab/>
      </w:r>
      <w:r w:rsidR="00462562">
        <w:rPr>
          <w:szCs w:val="24"/>
        </w:rPr>
        <w:t>___________</w:t>
      </w:r>
      <w:r w:rsidR="00462562">
        <w:rPr>
          <w:szCs w:val="24"/>
        </w:rPr>
        <w:tab/>
      </w:r>
      <w:r w:rsidR="00D04614" w:rsidRPr="00EC5E27">
        <w:rPr>
          <w:szCs w:val="24"/>
        </w:rPr>
        <w:t>(kWh/a)</w:t>
      </w:r>
    </w:p>
    <w:p w14:paraId="3E675394" w14:textId="77777777" w:rsidR="00E00E8C" w:rsidRPr="00EC5E27" w:rsidRDefault="00E00E8C" w:rsidP="000F1FA8">
      <w:pPr>
        <w:rPr>
          <w:szCs w:val="24"/>
        </w:rPr>
      </w:pPr>
    </w:p>
    <w:p w14:paraId="1CFE2D55" w14:textId="77777777" w:rsidR="00D04614" w:rsidRPr="00EC5E27" w:rsidRDefault="00D04614" w:rsidP="000F1FA8">
      <w:pPr>
        <w:rPr>
          <w:szCs w:val="24"/>
        </w:rPr>
      </w:pPr>
      <w:r w:rsidRPr="00EC5E27">
        <w:rPr>
          <w:szCs w:val="24"/>
        </w:rPr>
        <w:t>Rohrnetzlängen</w:t>
      </w:r>
      <w:r w:rsidR="00C157C8">
        <w:rPr>
          <w:szCs w:val="24"/>
        </w:rPr>
        <w:t xml:space="preserve"> Gas</w:t>
      </w:r>
      <w:r w:rsidR="00C157C8" w:rsidRPr="00C157C8">
        <w:rPr>
          <w:szCs w:val="24"/>
        </w:rPr>
        <w:t xml:space="preserve"> </w:t>
      </w:r>
      <w:r w:rsidR="00C157C8" w:rsidRPr="00EC5E27">
        <w:rPr>
          <w:szCs w:val="24"/>
        </w:rPr>
        <w:t>(km)</w:t>
      </w:r>
      <w:r w:rsidR="00A92BD2">
        <w:rPr>
          <w:szCs w:val="24"/>
        </w:rPr>
        <w:t>:</w:t>
      </w:r>
    </w:p>
    <w:p w14:paraId="5E1DE42D" w14:textId="77777777" w:rsidR="00D04614" w:rsidRPr="00EC5E27" w:rsidRDefault="00D04614" w:rsidP="000F1FA8">
      <w:pPr>
        <w:rPr>
          <w:szCs w:val="24"/>
        </w:rPr>
      </w:pPr>
    </w:p>
    <w:p w14:paraId="3BC78B6F" w14:textId="77777777" w:rsidR="00D04614" w:rsidRDefault="00524BAD" w:rsidP="000B1578">
      <w:pPr>
        <w:numPr>
          <w:ilvl w:val="0"/>
          <w:numId w:val="1"/>
        </w:numPr>
        <w:tabs>
          <w:tab w:val="clear" w:pos="720"/>
          <w:tab w:val="num" w:pos="1418"/>
        </w:tabs>
        <w:ind w:left="1418"/>
        <w:rPr>
          <w:szCs w:val="24"/>
        </w:rPr>
      </w:pPr>
      <w:r>
        <w:rPr>
          <w:szCs w:val="24"/>
        </w:rPr>
        <w:t>bis</w:t>
      </w:r>
      <w:r w:rsidR="00D04614" w:rsidRPr="00EC5E27">
        <w:rPr>
          <w:szCs w:val="24"/>
        </w:rPr>
        <w:t xml:space="preserve"> 5 bar</w:t>
      </w:r>
      <w:r w:rsidR="00D04614" w:rsidRPr="00EC5E27">
        <w:rPr>
          <w:szCs w:val="24"/>
        </w:rPr>
        <w:tab/>
      </w:r>
      <w:r w:rsidR="00D04614" w:rsidRPr="00EC5E27">
        <w:rPr>
          <w:szCs w:val="24"/>
        </w:rPr>
        <w:tab/>
      </w:r>
      <w:r w:rsidR="00462562">
        <w:rPr>
          <w:szCs w:val="24"/>
        </w:rPr>
        <w:t>_________________________________________</w:t>
      </w:r>
    </w:p>
    <w:p w14:paraId="713CE92E" w14:textId="77777777" w:rsidR="00C157C8" w:rsidRPr="00EC5E27" w:rsidRDefault="00C157C8" w:rsidP="00C157C8">
      <w:pPr>
        <w:rPr>
          <w:szCs w:val="24"/>
        </w:rPr>
      </w:pPr>
    </w:p>
    <w:p w14:paraId="48CA6AF8" w14:textId="77777777" w:rsidR="00D04614" w:rsidRPr="00EC5E27" w:rsidRDefault="00524BAD" w:rsidP="000B1578">
      <w:pPr>
        <w:numPr>
          <w:ilvl w:val="0"/>
          <w:numId w:val="1"/>
        </w:numPr>
        <w:tabs>
          <w:tab w:val="clear" w:pos="720"/>
          <w:tab w:val="num" w:pos="1418"/>
        </w:tabs>
        <w:ind w:left="1418"/>
        <w:rPr>
          <w:szCs w:val="24"/>
        </w:rPr>
      </w:pPr>
      <w:r>
        <w:rPr>
          <w:szCs w:val="24"/>
        </w:rPr>
        <w:t xml:space="preserve">&gt; </w:t>
      </w:r>
      <w:r w:rsidR="00E00E8C">
        <w:rPr>
          <w:szCs w:val="24"/>
        </w:rPr>
        <w:t>5 bar bis</w:t>
      </w:r>
      <w:r w:rsidR="000B1578">
        <w:rPr>
          <w:szCs w:val="24"/>
        </w:rPr>
        <w:t xml:space="preserve"> </w:t>
      </w:r>
      <w:r w:rsidR="00D04614" w:rsidRPr="00EC5E27">
        <w:rPr>
          <w:szCs w:val="24"/>
        </w:rPr>
        <w:t>16 bar</w:t>
      </w:r>
      <w:r w:rsidR="00D04614" w:rsidRPr="00EC5E27">
        <w:rPr>
          <w:szCs w:val="24"/>
        </w:rPr>
        <w:tab/>
      </w:r>
      <w:r w:rsidR="00462562">
        <w:rPr>
          <w:szCs w:val="24"/>
        </w:rPr>
        <w:t>_________________________________________</w:t>
      </w:r>
    </w:p>
    <w:p w14:paraId="18767D3E" w14:textId="77777777" w:rsidR="00D04614" w:rsidRPr="00EC5E27" w:rsidRDefault="00D04614" w:rsidP="000F1FA8">
      <w:pPr>
        <w:rPr>
          <w:szCs w:val="24"/>
        </w:rPr>
      </w:pPr>
    </w:p>
    <w:p w14:paraId="14AF8280" w14:textId="77777777" w:rsidR="00D04614" w:rsidRPr="00EC5E27" w:rsidRDefault="00D04614" w:rsidP="000B1578">
      <w:pPr>
        <w:numPr>
          <w:ilvl w:val="0"/>
          <w:numId w:val="1"/>
        </w:numPr>
        <w:tabs>
          <w:tab w:val="clear" w:pos="720"/>
          <w:tab w:val="num" w:pos="1418"/>
        </w:tabs>
        <w:ind w:left="1418"/>
        <w:rPr>
          <w:szCs w:val="24"/>
        </w:rPr>
      </w:pPr>
      <w:r w:rsidRPr="00EC5E27">
        <w:rPr>
          <w:szCs w:val="24"/>
        </w:rPr>
        <w:t>&gt; 16 bar</w:t>
      </w:r>
      <w:r w:rsidRPr="00EC5E27">
        <w:rPr>
          <w:szCs w:val="24"/>
        </w:rPr>
        <w:tab/>
      </w:r>
      <w:r w:rsidRPr="00EC5E27">
        <w:rPr>
          <w:szCs w:val="24"/>
        </w:rPr>
        <w:tab/>
      </w:r>
      <w:r w:rsidR="00462562">
        <w:rPr>
          <w:szCs w:val="24"/>
        </w:rPr>
        <w:t>_________________________________________</w:t>
      </w:r>
    </w:p>
    <w:p w14:paraId="2C2E2D36" w14:textId="77777777" w:rsidR="00D04614" w:rsidRDefault="00D04614" w:rsidP="000F1FA8">
      <w:pPr>
        <w:rPr>
          <w:szCs w:val="24"/>
        </w:rPr>
      </w:pPr>
    </w:p>
    <w:p w14:paraId="028939C0" w14:textId="77777777" w:rsidR="00E00E8C" w:rsidRPr="00EC5E27" w:rsidRDefault="00E00E8C" w:rsidP="000F1FA8">
      <w:pPr>
        <w:rPr>
          <w:szCs w:val="24"/>
        </w:rPr>
      </w:pPr>
    </w:p>
    <w:p w14:paraId="65793903" w14:textId="77777777" w:rsidR="00D04614" w:rsidRPr="00EC5E27" w:rsidRDefault="00D04614" w:rsidP="000F1FA8">
      <w:pPr>
        <w:rPr>
          <w:szCs w:val="24"/>
        </w:rPr>
      </w:pPr>
      <w:r w:rsidRPr="00EC5E27">
        <w:rPr>
          <w:szCs w:val="24"/>
        </w:rPr>
        <w:t>Anzahl Gas-Druckregelanlagen (Stück)</w:t>
      </w:r>
      <w:r w:rsidR="00A92BD2">
        <w:rPr>
          <w:szCs w:val="24"/>
        </w:rPr>
        <w:t>:</w:t>
      </w:r>
    </w:p>
    <w:p w14:paraId="768D261E" w14:textId="77777777" w:rsidR="00D04614" w:rsidRPr="00EC5E27" w:rsidRDefault="00D04614" w:rsidP="000F1FA8">
      <w:pPr>
        <w:rPr>
          <w:szCs w:val="24"/>
        </w:rPr>
      </w:pPr>
    </w:p>
    <w:p w14:paraId="1FFC51AC" w14:textId="77777777" w:rsidR="00D04614" w:rsidRPr="00EC5E27" w:rsidRDefault="00D04614" w:rsidP="000F1FA8">
      <w:pPr>
        <w:numPr>
          <w:ilvl w:val="0"/>
          <w:numId w:val="2"/>
        </w:numPr>
        <w:rPr>
          <w:szCs w:val="24"/>
        </w:rPr>
      </w:pPr>
      <w:r w:rsidRPr="00EC5E27">
        <w:rPr>
          <w:szCs w:val="24"/>
        </w:rPr>
        <w:t xml:space="preserve">pe </w:t>
      </w:r>
      <w:r w:rsidR="00524BAD">
        <w:rPr>
          <w:szCs w:val="24"/>
        </w:rPr>
        <w:t>bis</w:t>
      </w:r>
      <w:r w:rsidRPr="00EC5E27">
        <w:rPr>
          <w:szCs w:val="24"/>
        </w:rPr>
        <w:t xml:space="preserve"> 5 bar</w:t>
      </w:r>
      <w:r w:rsidRPr="00EC5E27">
        <w:rPr>
          <w:szCs w:val="24"/>
        </w:rPr>
        <w:tab/>
      </w:r>
      <w:r w:rsidRPr="00EC5E27">
        <w:rPr>
          <w:szCs w:val="24"/>
        </w:rPr>
        <w:tab/>
      </w:r>
      <w:r w:rsidR="00462562">
        <w:rPr>
          <w:szCs w:val="24"/>
        </w:rPr>
        <w:t>_________________________________________</w:t>
      </w:r>
    </w:p>
    <w:p w14:paraId="2DD6083B" w14:textId="77777777" w:rsidR="00D04614" w:rsidRPr="00EC5E27" w:rsidRDefault="00D04614" w:rsidP="000F1FA8">
      <w:pPr>
        <w:rPr>
          <w:szCs w:val="24"/>
        </w:rPr>
      </w:pPr>
    </w:p>
    <w:p w14:paraId="0706839F" w14:textId="77777777" w:rsidR="00D04614" w:rsidRPr="00EC5E27" w:rsidRDefault="00D04614" w:rsidP="000F1FA8">
      <w:pPr>
        <w:numPr>
          <w:ilvl w:val="0"/>
          <w:numId w:val="2"/>
        </w:numPr>
        <w:rPr>
          <w:szCs w:val="24"/>
        </w:rPr>
      </w:pPr>
      <w:r w:rsidRPr="00EC5E27">
        <w:rPr>
          <w:szCs w:val="24"/>
        </w:rPr>
        <w:t xml:space="preserve">pe </w:t>
      </w:r>
      <w:r w:rsidR="00524BAD">
        <w:rPr>
          <w:szCs w:val="24"/>
        </w:rPr>
        <w:t xml:space="preserve">&gt; </w:t>
      </w:r>
      <w:r w:rsidRPr="00EC5E27">
        <w:rPr>
          <w:szCs w:val="24"/>
        </w:rPr>
        <w:t>5</w:t>
      </w:r>
      <w:r w:rsidR="00E00E8C">
        <w:rPr>
          <w:szCs w:val="24"/>
        </w:rPr>
        <w:t xml:space="preserve"> bar bis </w:t>
      </w:r>
      <w:r w:rsidRPr="00EC5E27">
        <w:rPr>
          <w:szCs w:val="24"/>
        </w:rPr>
        <w:t>16 bar</w:t>
      </w:r>
      <w:r w:rsidRPr="00EC5E27">
        <w:rPr>
          <w:szCs w:val="24"/>
        </w:rPr>
        <w:tab/>
      </w:r>
      <w:r w:rsidR="00462562">
        <w:rPr>
          <w:szCs w:val="24"/>
        </w:rPr>
        <w:t>_________________________________________</w:t>
      </w:r>
    </w:p>
    <w:p w14:paraId="1FF4297B" w14:textId="77777777" w:rsidR="00D04614" w:rsidRPr="00EC5E27" w:rsidRDefault="00D04614" w:rsidP="000F1FA8">
      <w:pPr>
        <w:rPr>
          <w:szCs w:val="24"/>
        </w:rPr>
      </w:pPr>
    </w:p>
    <w:p w14:paraId="74E8086E" w14:textId="77777777" w:rsidR="00D04614" w:rsidRPr="00EC5E27" w:rsidRDefault="00D04614" w:rsidP="000F1FA8">
      <w:pPr>
        <w:numPr>
          <w:ilvl w:val="0"/>
          <w:numId w:val="2"/>
        </w:numPr>
        <w:rPr>
          <w:szCs w:val="24"/>
        </w:rPr>
      </w:pPr>
      <w:r w:rsidRPr="00EC5E27">
        <w:rPr>
          <w:szCs w:val="24"/>
        </w:rPr>
        <w:t>pe &gt; 16 bar</w:t>
      </w:r>
      <w:r w:rsidRPr="00EC5E27">
        <w:rPr>
          <w:szCs w:val="24"/>
        </w:rPr>
        <w:tab/>
      </w:r>
      <w:r w:rsidRPr="00EC5E27">
        <w:rPr>
          <w:szCs w:val="24"/>
        </w:rPr>
        <w:tab/>
      </w:r>
      <w:r w:rsidR="00462562">
        <w:rPr>
          <w:szCs w:val="24"/>
        </w:rPr>
        <w:t>_________________________________________</w:t>
      </w:r>
    </w:p>
    <w:p w14:paraId="04985F5F" w14:textId="77777777" w:rsidR="00D04614" w:rsidRPr="00EC5E27" w:rsidRDefault="00D04614" w:rsidP="000F1FA8">
      <w:pPr>
        <w:rPr>
          <w:szCs w:val="24"/>
        </w:rPr>
      </w:pPr>
    </w:p>
    <w:p w14:paraId="648F7948" w14:textId="77777777" w:rsidR="00FB65BF" w:rsidRDefault="00FB65BF" w:rsidP="000F1FA8">
      <w:pPr>
        <w:rPr>
          <w:szCs w:val="24"/>
        </w:rPr>
      </w:pPr>
    </w:p>
    <w:p w14:paraId="6F2C9AB7" w14:textId="5AB24CE6" w:rsidR="00D04614" w:rsidRPr="00EC5E27" w:rsidRDefault="00D04614" w:rsidP="000F1FA8">
      <w:pPr>
        <w:rPr>
          <w:szCs w:val="24"/>
        </w:rPr>
      </w:pPr>
      <w:r w:rsidRPr="00EC5E27">
        <w:rPr>
          <w:szCs w:val="24"/>
        </w:rPr>
        <w:t>Mitarbeiter insgesamt</w:t>
      </w:r>
      <w:r w:rsidR="00690FFE">
        <w:rPr>
          <w:szCs w:val="24"/>
        </w:rPr>
        <w:t>:</w:t>
      </w:r>
      <w:r w:rsidRPr="00EC5E27">
        <w:rPr>
          <w:szCs w:val="24"/>
        </w:rPr>
        <w:t xml:space="preserve"> </w:t>
      </w:r>
      <w:r w:rsidRPr="00EC5E27">
        <w:rPr>
          <w:szCs w:val="24"/>
        </w:rPr>
        <w:tab/>
      </w:r>
      <w:r w:rsidRPr="00EC5E27">
        <w:rPr>
          <w:szCs w:val="24"/>
        </w:rPr>
        <w:tab/>
      </w:r>
      <w:r w:rsidR="00462562">
        <w:rPr>
          <w:szCs w:val="24"/>
        </w:rPr>
        <w:tab/>
        <w:t>___________________________________</w:t>
      </w:r>
    </w:p>
    <w:p w14:paraId="1D385D56" w14:textId="77777777" w:rsidR="00D04614" w:rsidRPr="00EC5E27" w:rsidRDefault="00D04614" w:rsidP="000F1FA8">
      <w:pPr>
        <w:rPr>
          <w:szCs w:val="24"/>
        </w:rPr>
      </w:pPr>
    </w:p>
    <w:p w14:paraId="166173A7" w14:textId="4AA22A54" w:rsidR="00D04614" w:rsidRPr="00EC5E27" w:rsidRDefault="00D04614" w:rsidP="000F1FA8">
      <w:pPr>
        <w:rPr>
          <w:szCs w:val="24"/>
        </w:rPr>
      </w:pPr>
      <w:r w:rsidRPr="00EC5E27">
        <w:rPr>
          <w:szCs w:val="24"/>
        </w:rPr>
        <w:t xml:space="preserve">Mitarbeiter im </w:t>
      </w:r>
      <w:r w:rsidR="007F52A1">
        <w:rPr>
          <w:szCs w:val="24"/>
        </w:rPr>
        <w:t xml:space="preserve">zu </w:t>
      </w:r>
      <w:r w:rsidR="00C5612C">
        <w:rPr>
          <w:szCs w:val="24"/>
        </w:rPr>
        <w:t>prüfenden</w:t>
      </w:r>
      <w:r w:rsidR="00C5612C" w:rsidRPr="00EC5E27">
        <w:rPr>
          <w:szCs w:val="24"/>
        </w:rPr>
        <w:t xml:space="preserve"> </w:t>
      </w:r>
      <w:r w:rsidRPr="00EC5E27">
        <w:rPr>
          <w:szCs w:val="24"/>
        </w:rPr>
        <w:t>Bereich</w:t>
      </w:r>
      <w:r w:rsidR="00690FFE">
        <w:rPr>
          <w:szCs w:val="24"/>
        </w:rPr>
        <w:t>:</w:t>
      </w:r>
      <w:r w:rsidRPr="00EC5E27">
        <w:rPr>
          <w:szCs w:val="24"/>
        </w:rPr>
        <w:tab/>
      </w:r>
      <w:r w:rsidR="00462562">
        <w:rPr>
          <w:szCs w:val="24"/>
        </w:rPr>
        <w:t>___________________________________</w:t>
      </w:r>
    </w:p>
    <w:p w14:paraId="339E851E" w14:textId="77777777" w:rsidR="00D04614" w:rsidRPr="00EC5E27" w:rsidRDefault="00D04614" w:rsidP="000F1FA8">
      <w:pPr>
        <w:rPr>
          <w:szCs w:val="24"/>
        </w:rPr>
      </w:pPr>
    </w:p>
    <w:p w14:paraId="63659342" w14:textId="77777777" w:rsidR="00FB65BF" w:rsidRDefault="00FB65BF" w:rsidP="000F1FA8">
      <w:pPr>
        <w:rPr>
          <w:szCs w:val="24"/>
          <w:u w:val="single"/>
        </w:rPr>
      </w:pPr>
    </w:p>
    <w:p w14:paraId="4ACF3021" w14:textId="77777777" w:rsidR="00E00E8C" w:rsidRPr="00E00E8C" w:rsidRDefault="000F1FA8" w:rsidP="000F1FA8">
      <w:pPr>
        <w:rPr>
          <w:szCs w:val="24"/>
        </w:rPr>
      </w:pPr>
      <w:r w:rsidRPr="00E00E8C">
        <w:rPr>
          <w:szCs w:val="24"/>
        </w:rPr>
        <w:t>Die Betriebsführung des Netzes wird</w:t>
      </w:r>
    </w:p>
    <w:p w14:paraId="09764413" w14:textId="77777777" w:rsidR="00E00E8C" w:rsidRPr="00E00E8C" w:rsidRDefault="00E00E8C" w:rsidP="000F1FA8">
      <w:pPr>
        <w:rPr>
          <w:szCs w:val="24"/>
        </w:rPr>
      </w:pPr>
    </w:p>
    <w:p w14:paraId="191E3777" w14:textId="77777777" w:rsidR="00E00E8C" w:rsidRPr="00E00E8C" w:rsidRDefault="00CB104B" w:rsidP="00E00E8C">
      <w:pPr>
        <w:ind w:firstLine="708"/>
        <w:rPr>
          <w:szCs w:val="24"/>
        </w:rPr>
      </w:pPr>
      <w:r w:rsidRPr="00E00E8C">
        <w:rPr>
          <w:szCs w:val="24"/>
        </w:rPr>
        <w:sym w:font="Wingdings" w:char="F06F"/>
      </w:r>
      <w:r w:rsidRPr="00E00E8C">
        <w:rPr>
          <w:szCs w:val="24"/>
        </w:rPr>
        <w:t xml:space="preserve"> </w:t>
      </w:r>
      <w:r w:rsidR="000F1FA8" w:rsidRPr="00E00E8C">
        <w:rPr>
          <w:szCs w:val="24"/>
        </w:rPr>
        <w:t>vollständig</w:t>
      </w:r>
    </w:p>
    <w:p w14:paraId="37428A4D" w14:textId="77777777" w:rsidR="00E00E8C" w:rsidRPr="00E00E8C" w:rsidRDefault="00E00E8C" w:rsidP="00E00E8C">
      <w:pPr>
        <w:rPr>
          <w:szCs w:val="24"/>
        </w:rPr>
      </w:pPr>
    </w:p>
    <w:p w14:paraId="0EC07D0C" w14:textId="6C5B5B8B" w:rsidR="00E00E8C" w:rsidRPr="00EC5E27" w:rsidRDefault="00CB104B" w:rsidP="00E00E8C">
      <w:pPr>
        <w:ind w:firstLine="708"/>
        <w:rPr>
          <w:szCs w:val="24"/>
        </w:rPr>
      </w:pPr>
      <w:r w:rsidRPr="00E00E8C">
        <w:rPr>
          <w:szCs w:val="24"/>
        </w:rPr>
        <w:sym w:font="Wingdings" w:char="F06F"/>
      </w:r>
      <w:r w:rsidRPr="00E00E8C">
        <w:rPr>
          <w:szCs w:val="24"/>
        </w:rPr>
        <w:t xml:space="preserve"> </w:t>
      </w:r>
      <w:r w:rsidR="000F1FA8" w:rsidRPr="00E00E8C">
        <w:rPr>
          <w:szCs w:val="24"/>
        </w:rPr>
        <w:t>in Teilen</w:t>
      </w:r>
      <w:r w:rsidR="00E00E8C" w:rsidRPr="00E00E8C">
        <w:rPr>
          <w:szCs w:val="24"/>
        </w:rPr>
        <w:t xml:space="preserve"> (Netzgebiete nennen) </w:t>
      </w:r>
      <w:r w:rsidR="00E00E8C">
        <w:rPr>
          <w:szCs w:val="24"/>
        </w:rPr>
        <w:t>________________________________________</w:t>
      </w:r>
    </w:p>
    <w:p w14:paraId="0989FD5E" w14:textId="77777777" w:rsidR="00EA3453" w:rsidRPr="00E00E8C" w:rsidRDefault="00EA3453" w:rsidP="00E00E8C">
      <w:pPr>
        <w:rPr>
          <w:szCs w:val="24"/>
        </w:rPr>
      </w:pPr>
    </w:p>
    <w:p w14:paraId="0DC9C7FB" w14:textId="77777777" w:rsidR="000F1FA8" w:rsidRPr="00E00E8C" w:rsidRDefault="000F1FA8" w:rsidP="000F1FA8">
      <w:pPr>
        <w:rPr>
          <w:szCs w:val="24"/>
        </w:rPr>
      </w:pPr>
      <w:r w:rsidRPr="00E00E8C">
        <w:rPr>
          <w:szCs w:val="24"/>
        </w:rPr>
        <w:t>durchgeführt</w:t>
      </w:r>
      <w:r w:rsidR="006A2B69" w:rsidRPr="00E00E8C">
        <w:rPr>
          <w:szCs w:val="24"/>
        </w:rPr>
        <w:t xml:space="preserve"> von</w:t>
      </w:r>
      <w:r w:rsidRPr="00E00E8C">
        <w:rPr>
          <w:szCs w:val="24"/>
        </w:rPr>
        <w:t>:</w:t>
      </w:r>
    </w:p>
    <w:p w14:paraId="1109B0F1" w14:textId="77777777" w:rsidR="000F1FA8" w:rsidRPr="00E00E8C" w:rsidRDefault="000F1FA8" w:rsidP="000F1FA8">
      <w:pPr>
        <w:rPr>
          <w:szCs w:val="24"/>
        </w:rPr>
      </w:pPr>
    </w:p>
    <w:p w14:paraId="3BD5CF57" w14:textId="2FF20D8F" w:rsidR="000F1FA8" w:rsidRPr="00E00E8C" w:rsidRDefault="000F1FA8" w:rsidP="000F1FA8">
      <w:pPr>
        <w:rPr>
          <w:szCs w:val="24"/>
        </w:rPr>
      </w:pPr>
      <w:r w:rsidRPr="00E00E8C">
        <w:rPr>
          <w:szCs w:val="24"/>
        </w:rPr>
        <w:t>Dienstleistungs</w:t>
      </w:r>
      <w:r w:rsidR="00B242A0" w:rsidRPr="00E00E8C">
        <w:rPr>
          <w:szCs w:val="24"/>
        </w:rPr>
        <w:t>-</w:t>
      </w:r>
      <w:r w:rsidR="00B24EE8">
        <w:rPr>
          <w:szCs w:val="24"/>
        </w:rPr>
        <w:t>/Serviceunternehmen</w:t>
      </w:r>
      <w:r w:rsidR="00690FFE">
        <w:rPr>
          <w:szCs w:val="24"/>
        </w:rPr>
        <w:t>:</w:t>
      </w:r>
    </w:p>
    <w:p w14:paraId="14800284" w14:textId="77777777" w:rsidR="006A2B69" w:rsidRDefault="006A2B69" w:rsidP="000F1FA8">
      <w:pPr>
        <w:rPr>
          <w:szCs w:val="24"/>
        </w:rPr>
      </w:pPr>
    </w:p>
    <w:p w14:paraId="0DED477D" w14:textId="4BC59CAD" w:rsidR="00CF213F" w:rsidRPr="00EC5E27" w:rsidRDefault="00CF213F" w:rsidP="00CF213F">
      <w:pPr>
        <w:rPr>
          <w:szCs w:val="24"/>
        </w:rPr>
      </w:pPr>
      <w:r w:rsidRPr="00EC5E27">
        <w:rPr>
          <w:szCs w:val="24"/>
        </w:rPr>
        <w:t>Unternehmen</w:t>
      </w:r>
      <w:r w:rsidR="00C7421F">
        <w:rPr>
          <w:szCs w:val="24"/>
        </w:rPr>
        <w:t>:</w:t>
      </w:r>
      <w:r>
        <w:rPr>
          <w:szCs w:val="24"/>
        </w:rPr>
        <w:tab/>
        <w:t>______________________________________________________________</w:t>
      </w:r>
    </w:p>
    <w:p w14:paraId="62DC4F77" w14:textId="77777777" w:rsidR="00CF213F" w:rsidRPr="00EC5E27" w:rsidRDefault="00CF213F" w:rsidP="00CF213F">
      <w:pPr>
        <w:rPr>
          <w:szCs w:val="24"/>
        </w:rPr>
      </w:pPr>
    </w:p>
    <w:p w14:paraId="38E165E4" w14:textId="3B66A78C" w:rsidR="00CF213F" w:rsidRDefault="00CF213F" w:rsidP="00CF213F">
      <w:pPr>
        <w:rPr>
          <w:szCs w:val="24"/>
        </w:rPr>
      </w:pPr>
      <w:r>
        <w:rPr>
          <w:szCs w:val="24"/>
        </w:rPr>
        <w:t>Straße</w:t>
      </w:r>
      <w:r w:rsidR="00C7421F">
        <w:rPr>
          <w:szCs w:val="24"/>
        </w:rPr>
        <w:t>:</w:t>
      </w:r>
      <w:r>
        <w:rPr>
          <w:szCs w:val="24"/>
        </w:rPr>
        <w:tab/>
        <w:t>______________________________________________________________</w:t>
      </w:r>
    </w:p>
    <w:p w14:paraId="3A0EB79E" w14:textId="77777777" w:rsidR="00CF213F" w:rsidRDefault="00CF213F" w:rsidP="00CF213F">
      <w:pPr>
        <w:rPr>
          <w:szCs w:val="24"/>
        </w:rPr>
      </w:pPr>
    </w:p>
    <w:p w14:paraId="61A6EF6E" w14:textId="6029EA13" w:rsidR="00CF213F" w:rsidRPr="00EC5E27" w:rsidRDefault="00CF213F" w:rsidP="00CF213F">
      <w:pPr>
        <w:rPr>
          <w:szCs w:val="24"/>
        </w:rPr>
      </w:pPr>
      <w:r>
        <w:rPr>
          <w:szCs w:val="24"/>
        </w:rPr>
        <w:t>PLZ</w:t>
      </w:r>
      <w:r w:rsidR="00C7421F">
        <w:rPr>
          <w:szCs w:val="24"/>
        </w:rPr>
        <w:t>:</w:t>
      </w:r>
      <w:r>
        <w:rPr>
          <w:szCs w:val="24"/>
        </w:rPr>
        <w:tab/>
        <w:t>_______</w:t>
      </w:r>
      <w:r>
        <w:rPr>
          <w:szCs w:val="24"/>
        </w:rPr>
        <w:tab/>
        <w:t>Ort</w:t>
      </w:r>
      <w:r w:rsidR="00C7421F">
        <w:rPr>
          <w:szCs w:val="24"/>
        </w:rPr>
        <w:t>:</w:t>
      </w:r>
      <w:r>
        <w:rPr>
          <w:szCs w:val="24"/>
        </w:rPr>
        <w:tab/>
        <w:t>__________________________________________________</w:t>
      </w:r>
    </w:p>
    <w:p w14:paraId="5C3C304B" w14:textId="77777777" w:rsidR="000F1FA8" w:rsidRPr="00EC5E27" w:rsidRDefault="000F1FA8" w:rsidP="000F1FA8">
      <w:pPr>
        <w:rPr>
          <w:szCs w:val="24"/>
        </w:rPr>
      </w:pPr>
    </w:p>
    <w:p w14:paraId="0C158537" w14:textId="223E95FB" w:rsidR="000F1FA8" w:rsidRDefault="000F1FA8" w:rsidP="000B1578">
      <w:pPr>
        <w:rPr>
          <w:szCs w:val="24"/>
        </w:rPr>
      </w:pPr>
      <w:r w:rsidRPr="00EC5E27">
        <w:rPr>
          <w:szCs w:val="24"/>
        </w:rPr>
        <w:t>Unternehmensleitung</w:t>
      </w:r>
      <w:r w:rsidR="00C7421F">
        <w:rPr>
          <w:szCs w:val="24"/>
        </w:rPr>
        <w:t>:</w:t>
      </w:r>
      <w:r w:rsidR="00CF213F">
        <w:rPr>
          <w:szCs w:val="24"/>
        </w:rPr>
        <w:tab/>
        <w:t>____________________________________________</w:t>
      </w:r>
      <w:r w:rsidR="00C7421F">
        <w:rPr>
          <w:szCs w:val="24"/>
        </w:rPr>
        <w:t>_</w:t>
      </w:r>
      <w:r w:rsidR="00CF213F">
        <w:rPr>
          <w:szCs w:val="24"/>
        </w:rPr>
        <w:t>_____</w:t>
      </w:r>
    </w:p>
    <w:p w14:paraId="30A44BE6" w14:textId="712F86AC" w:rsidR="008C13B6" w:rsidRDefault="008C13B6" w:rsidP="000B1578">
      <w:pPr>
        <w:rPr>
          <w:szCs w:val="24"/>
        </w:rPr>
      </w:pPr>
    </w:p>
    <w:p w14:paraId="474E6780" w14:textId="77777777" w:rsidR="00C7421F" w:rsidRDefault="00C7421F" w:rsidP="000B1578">
      <w:pPr>
        <w:rPr>
          <w:szCs w:val="24"/>
        </w:rPr>
      </w:pPr>
    </w:p>
    <w:p w14:paraId="70D039F5" w14:textId="77777777" w:rsidR="00E00E8C" w:rsidRPr="00534FC8" w:rsidRDefault="00534FC8">
      <w:pPr>
        <w:rPr>
          <w:b/>
          <w:sz w:val="20"/>
        </w:rPr>
      </w:pPr>
      <w:r w:rsidRPr="00534FC8">
        <w:rPr>
          <w:b/>
          <w:sz w:val="20"/>
        </w:rPr>
        <w:t>Hinweis:</w:t>
      </w:r>
      <w:r w:rsidRPr="00534FC8">
        <w:rPr>
          <w:sz w:val="20"/>
        </w:rPr>
        <w:t xml:space="preserve"> Wenn eine Betriebsführungs- oder Dienstleistungsgesellschaft beteiligt ist, ist für dieses Unternehmen ein separates Informationsblatt auszufüllen.</w:t>
      </w:r>
      <w:r w:rsidR="00E00E8C" w:rsidRPr="00534FC8">
        <w:rPr>
          <w:b/>
          <w:sz w:val="20"/>
        </w:rPr>
        <w:br w:type="page"/>
      </w:r>
    </w:p>
    <w:p w14:paraId="7F4C696E" w14:textId="77777777" w:rsidR="00E00E8C" w:rsidRPr="00D44AA9" w:rsidRDefault="00E00E8C" w:rsidP="00E00E8C">
      <w:pPr>
        <w:jc w:val="center"/>
        <w:rPr>
          <w:b/>
          <w:bCs/>
          <w:sz w:val="32"/>
          <w:szCs w:val="32"/>
          <w:u w:val="single"/>
        </w:rPr>
      </w:pPr>
      <w:r w:rsidRPr="00D44AA9">
        <w:rPr>
          <w:b/>
          <w:bCs/>
          <w:sz w:val="32"/>
          <w:szCs w:val="32"/>
          <w:u w:val="single"/>
        </w:rPr>
        <w:t>Unternehmensdaten</w:t>
      </w:r>
    </w:p>
    <w:p w14:paraId="3175A3DD" w14:textId="77777777" w:rsidR="00E00E8C" w:rsidRPr="00534FC8" w:rsidRDefault="00E00E8C" w:rsidP="00E00E8C">
      <w:pPr>
        <w:rPr>
          <w:szCs w:val="22"/>
        </w:rPr>
      </w:pPr>
    </w:p>
    <w:p w14:paraId="091C155A" w14:textId="77777777" w:rsidR="000F1FA8" w:rsidRPr="00534FC8" w:rsidRDefault="00CB104B" w:rsidP="000F1FA8">
      <w:pPr>
        <w:rPr>
          <w:b/>
          <w:szCs w:val="22"/>
        </w:rPr>
      </w:pPr>
      <w:r w:rsidRPr="00534FC8">
        <w:rPr>
          <w:b/>
          <w:szCs w:val="22"/>
        </w:rPr>
        <w:sym w:font="Wingdings" w:char="F06F"/>
      </w:r>
      <w:r w:rsidRPr="00534FC8">
        <w:rPr>
          <w:b/>
          <w:szCs w:val="22"/>
        </w:rPr>
        <w:t xml:space="preserve"> </w:t>
      </w:r>
      <w:r w:rsidR="000F1FA8" w:rsidRPr="00534FC8">
        <w:rPr>
          <w:b/>
          <w:szCs w:val="22"/>
        </w:rPr>
        <w:t>Trinkwasserversorger</w:t>
      </w:r>
    </w:p>
    <w:p w14:paraId="156BDCCA" w14:textId="77777777" w:rsidR="000F1FA8" w:rsidRPr="00EC5E27" w:rsidRDefault="000F1FA8" w:rsidP="000F1FA8">
      <w:pPr>
        <w:rPr>
          <w:szCs w:val="28"/>
        </w:rPr>
      </w:pPr>
    </w:p>
    <w:p w14:paraId="6601E29C" w14:textId="77777777" w:rsidR="0044414C" w:rsidRPr="00EC5E27" w:rsidRDefault="0044414C" w:rsidP="000F1FA8">
      <w:pPr>
        <w:rPr>
          <w:szCs w:val="24"/>
        </w:rPr>
      </w:pPr>
    </w:p>
    <w:p w14:paraId="715F6179" w14:textId="77777777" w:rsidR="00347D6C" w:rsidRPr="00EC5E27" w:rsidRDefault="00347D6C" w:rsidP="000F1FA8">
      <w:pPr>
        <w:rPr>
          <w:szCs w:val="24"/>
        </w:rPr>
      </w:pPr>
      <w:r w:rsidRPr="00EC5E27">
        <w:rPr>
          <w:szCs w:val="24"/>
        </w:rPr>
        <w:t xml:space="preserve">Jährliche Wasserabgabe </w:t>
      </w:r>
      <w:r w:rsidR="000F1FA8" w:rsidRPr="00EC5E27">
        <w:rPr>
          <w:szCs w:val="24"/>
        </w:rPr>
        <w:t>im Jahr</w:t>
      </w:r>
      <w:r w:rsidR="00D20F52" w:rsidRPr="00D20F52">
        <w:tab/>
      </w:r>
      <w:r w:rsidR="00CF213F">
        <w:t>________</w:t>
      </w:r>
      <w:r w:rsidR="00D20F52">
        <w:tab/>
      </w:r>
      <w:r w:rsidR="00A92BD2" w:rsidRPr="00A92BD2">
        <w:t>von</w:t>
      </w:r>
      <w:r w:rsidR="00A92BD2">
        <w:tab/>
      </w:r>
      <w:r w:rsidR="008C13B6">
        <w:t>________________</w:t>
      </w:r>
      <w:r w:rsidR="00A92BD2">
        <w:tab/>
      </w:r>
      <w:r w:rsidRPr="00EC5E27">
        <w:rPr>
          <w:szCs w:val="24"/>
        </w:rPr>
        <w:t>(m</w:t>
      </w:r>
      <w:r w:rsidRPr="00EC5E27">
        <w:rPr>
          <w:szCs w:val="24"/>
          <w:vertAlign w:val="superscript"/>
        </w:rPr>
        <w:t>3</w:t>
      </w:r>
      <w:r w:rsidRPr="00EC5E27">
        <w:rPr>
          <w:szCs w:val="24"/>
        </w:rPr>
        <w:t>/a)</w:t>
      </w:r>
    </w:p>
    <w:p w14:paraId="732B40E3" w14:textId="77777777" w:rsidR="00347D6C" w:rsidRDefault="00347D6C" w:rsidP="000F1FA8">
      <w:pPr>
        <w:rPr>
          <w:szCs w:val="24"/>
        </w:rPr>
      </w:pPr>
    </w:p>
    <w:p w14:paraId="5D652DE3" w14:textId="77777777" w:rsidR="005E6285" w:rsidRDefault="005E6285" w:rsidP="000F1FA8">
      <w:pPr>
        <w:rPr>
          <w:szCs w:val="24"/>
        </w:rPr>
      </w:pPr>
    </w:p>
    <w:p w14:paraId="0D9E4D30" w14:textId="77777777" w:rsidR="005E6285" w:rsidRPr="008D2AF0" w:rsidRDefault="005E6285" w:rsidP="005E6285">
      <w:pPr>
        <w:rPr>
          <w:szCs w:val="22"/>
        </w:rPr>
      </w:pPr>
      <w:r w:rsidRPr="008D2AF0">
        <w:rPr>
          <w:szCs w:val="22"/>
        </w:rPr>
        <w:t>Wasserverteilung bis zum Endkunden:</w:t>
      </w:r>
      <w:r w:rsidRPr="008D2AF0">
        <w:rPr>
          <w:szCs w:val="22"/>
        </w:rPr>
        <w:tab/>
      </w:r>
      <w:r w:rsidR="00AE767E">
        <w:rPr>
          <w:szCs w:val="22"/>
        </w:rPr>
        <w:tab/>
      </w:r>
      <w:r w:rsidR="00AE767E">
        <w:rPr>
          <w:szCs w:val="22"/>
        </w:rPr>
        <w:tab/>
      </w:r>
      <w:r w:rsidR="00AE767E">
        <w:rPr>
          <w:szCs w:val="22"/>
        </w:rPr>
        <w:tab/>
      </w:r>
      <w:r w:rsidRPr="008D2AF0">
        <w:rPr>
          <w:szCs w:val="22"/>
        </w:rPr>
        <w:sym w:font="Wingdings" w:char="F06F"/>
      </w:r>
      <w:r w:rsidRPr="008D2AF0">
        <w:rPr>
          <w:szCs w:val="22"/>
        </w:rPr>
        <w:t xml:space="preserve"> ja</w:t>
      </w:r>
      <w:r w:rsidRPr="008D2AF0">
        <w:rPr>
          <w:szCs w:val="22"/>
        </w:rPr>
        <w:tab/>
      </w:r>
      <w:r w:rsidR="00E00E8C">
        <w:rPr>
          <w:szCs w:val="22"/>
        </w:rPr>
        <w:tab/>
      </w:r>
      <w:r w:rsidRPr="008D2AF0">
        <w:rPr>
          <w:szCs w:val="22"/>
        </w:rPr>
        <w:sym w:font="Wingdings" w:char="F06F"/>
      </w:r>
      <w:r w:rsidRPr="008D2AF0">
        <w:rPr>
          <w:szCs w:val="22"/>
        </w:rPr>
        <w:t xml:space="preserve"> nein</w:t>
      </w:r>
    </w:p>
    <w:p w14:paraId="0D03D740" w14:textId="77777777" w:rsidR="005E6285" w:rsidRDefault="005E6285" w:rsidP="000F1FA8">
      <w:pPr>
        <w:rPr>
          <w:szCs w:val="24"/>
        </w:rPr>
      </w:pPr>
    </w:p>
    <w:p w14:paraId="67655730" w14:textId="77777777" w:rsidR="00115F0D" w:rsidRDefault="00115F0D" w:rsidP="000F1FA8">
      <w:pPr>
        <w:rPr>
          <w:szCs w:val="24"/>
        </w:rPr>
      </w:pPr>
    </w:p>
    <w:p w14:paraId="35CEBB55" w14:textId="77777777" w:rsidR="00F47E2D" w:rsidRPr="00EC5E27" w:rsidRDefault="00115F0D" w:rsidP="00F47E2D">
      <w:pPr>
        <w:rPr>
          <w:szCs w:val="24"/>
        </w:rPr>
      </w:pPr>
      <w:r>
        <w:rPr>
          <w:szCs w:val="24"/>
        </w:rPr>
        <w:t>Versorgte Einwohner</w:t>
      </w:r>
      <w:r w:rsidR="00F47E2D">
        <w:rPr>
          <w:szCs w:val="24"/>
        </w:rPr>
        <w:t xml:space="preserve"> gemäß DVGW W 1000 (A):</w:t>
      </w:r>
      <w:r w:rsidR="00F47E2D">
        <w:rPr>
          <w:szCs w:val="24"/>
        </w:rPr>
        <w:tab/>
      </w:r>
      <w:r w:rsidR="00E00E8C">
        <w:rPr>
          <w:szCs w:val="24"/>
        </w:rPr>
        <w:t>_______________________________</w:t>
      </w:r>
    </w:p>
    <w:p w14:paraId="56F57F20" w14:textId="77777777" w:rsidR="00F47E2D" w:rsidRDefault="00F47E2D" w:rsidP="00F47E2D">
      <w:pPr>
        <w:rPr>
          <w:szCs w:val="24"/>
        </w:rPr>
      </w:pPr>
    </w:p>
    <w:p w14:paraId="231AC0E6" w14:textId="77777777" w:rsidR="00D20F52" w:rsidRPr="00EC5E27" w:rsidRDefault="00D20F52" w:rsidP="000F1FA8">
      <w:pPr>
        <w:rPr>
          <w:szCs w:val="24"/>
        </w:rPr>
      </w:pPr>
    </w:p>
    <w:p w14:paraId="5466FBF7" w14:textId="6E11AEF8" w:rsidR="00347D6C" w:rsidRPr="00EC5E27" w:rsidRDefault="003A19E8" w:rsidP="00D20F52">
      <w:pPr>
        <w:rPr>
          <w:szCs w:val="24"/>
        </w:rPr>
      </w:pPr>
      <w:r w:rsidRPr="00EC5E27">
        <w:rPr>
          <w:szCs w:val="24"/>
        </w:rPr>
        <w:t>Rohrnetzlä</w:t>
      </w:r>
      <w:r w:rsidR="000F1FA8" w:rsidRPr="00EC5E27">
        <w:rPr>
          <w:szCs w:val="24"/>
        </w:rPr>
        <w:t>nge</w:t>
      </w:r>
      <w:r w:rsidR="00D20F52">
        <w:rPr>
          <w:szCs w:val="24"/>
        </w:rPr>
        <w:t xml:space="preserve"> </w:t>
      </w:r>
      <w:r w:rsidR="00347D6C" w:rsidRPr="00EC5E27">
        <w:rPr>
          <w:szCs w:val="24"/>
        </w:rPr>
        <w:t>Wasser (km)</w:t>
      </w:r>
      <w:r w:rsidR="00690FFE">
        <w:rPr>
          <w:szCs w:val="24"/>
        </w:rPr>
        <w:t>:</w:t>
      </w:r>
      <w:r w:rsidR="008C13B6">
        <w:rPr>
          <w:szCs w:val="24"/>
        </w:rPr>
        <w:tab/>
      </w:r>
      <w:r w:rsidR="008C13B6">
        <w:rPr>
          <w:szCs w:val="24"/>
        </w:rPr>
        <w:tab/>
      </w:r>
      <w:r w:rsidR="00E33397">
        <w:rPr>
          <w:szCs w:val="24"/>
        </w:rPr>
        <w:tab/>
      </w:r>
      <w:r w:rsidR="008C13B6">
        <w:rPr>
          <w:szCs w:val="24"/>
        </w:rPr>
        <w:t>_____________________________________</w:t>
      </w:r>
    </w:p>
    <w:p w14:paraId="0DDD065B" w14:textId="77777777" w:rsidR="00347D6C" w:rsidRDefault="00347D6C" w:rsidP="000F1FA8">
      <w:pPr>
        <w:rPr>
          <w:szCs w:val="24"/>
        </w:rPr>
      </w:pPr>
    </w:p>
    <w:p w14:paraId="73497971" w14:textId="77777777" w:rsidR="00D20F52" w:rsidRPr="00EC5E27" w:rsidRDefault="00D20F52" w:rsidP="000F1FA8">
      <w:pPr>
        <w:rPr>
          <w:szCs w:val="24"/>
        </w:rPr>
      </w:pPr>
    </w:p>
    <w:p w14:paraId="64C4E094" w14:textId="77777777" w:rsidR="00347D6C" w:rsidRPr="008D2AF0" w:rsidRDefault="00D20F52" w:rsidP="000F1FA8">
      <w:pPr>
        <w:rPr>
          <w:szCs w:val="22"/>
        </w:rPr>
      </w:pPr>
      <w:r w:rsidRPr="008D2AF0">
        <w:rPr>
          <w:szCs w:val="22"/>
        </w:rPr>
        <w:t>E</w:t>
      </w:r>
      <w:r w:rsidR="00347D6C" w:rsidRPr="008D2AF0">
        <w:rPr>
          <w:szCs w:val="22"/>
        </w:rPr>
        <w:t>igene Wassergewinnung vorhanden</w:t>
      </w:r>
      <w:r w:rsidR="009B77D9" w:rsidRPr="008D2AF0">
        <w:rPr>
          <w:szCs w:val="22"/>
        </w:rPr>
        <w:t>:</w:t>
      </w:r>
      <w:r w:rsidR="00AE767E">
        <w:rPr>
          <w:szCs w:val="22"/>
        </w:rPr>
        <w:tab/>
      </w:r>
      <w:r w:rsidR="00AE767E">
        <w:rPr>
          <w:szCs w:val="22"/>
        </w:rPr>
        <w:tab/>
      </w:r>
      <w:r w:rsidR="00AE767E">
        <w:rPr>
          <w:szCs w:val="22"/>
        </w:rPr>
        <w:tab/>
      </w:r>
      <w:r w:rsidR="00347D6C" w:rsidRPr="008D2AF0">
        <w:rPr>
          <w:szCs w:val="22"/>
        </w:rPr>
        <w:tab/>
      </w:r>
      <w:r w:rsidR="00CB104B" w:rsidRPr="008D2AF0">
        <w:rPr>
          <w:szCs w:val="22"/>
        </w:rPr>
        <w:sym w:font="Wingdings" w:char="F06F"/>
      </w:r>
      <w:r w:rsidR="00CB104B" w:rsidRPr="008D2AF0">
        <w:rPr>
          <w:szCs w:val="22"/>
        </w:rPr>
        <w:t xml:space="preserve"> </w:t>
      </w:r>
      <w:r w:rsidR="00347D6C" w:rsidRPr="008D2AF0">
        <w:rPr>
          <w:szCs w:val="22"/>
        </w:rPr>
        <w:t>ja</w:t>
      </w:r>
      <w:r w:rsidR="00347D6C" w:rsidRPr="008D2AF0">
        <w:rPr>
          <w:szCs w:val="22"/>
        </w:rPr>
        <w:tab/>
      </w:r>
      <w:r w:rsidR="00E00E8C">
        <w:rPr>
          <w:szCs w:val="22"/>
        </w:rPr>
        <w:tab/>
      </w:r>
      <w:r w:rsidR="00CB104B" w:rsidRPr="008D2AF0">
        <w:rPr>
          <w:szCs w:val="22"/>
        </w:rPr>
        <w:sym w:font="Wingdings" w:char="F06F"/>
      </w:r>
      <w:r w:rsidR="00CB104B" w:rsidRPr="008D2AF0">
        <w:rPr>
          <w:szCs w:val="22"/>
        </w:rPr>
        <w:t xml:space="preserve"> </w:t>
      </w:r>
      <w:r w:rsidR="00347D6C" w:rsidRPr="008D2AF0">
        <w:rPr>
          <w:szCs w:val="22"/>
        </w:rPr>
        <w:t>nein</w:t>
      </w:r>
    </w:p>
    <w:p w14:paraId="6FE889C5" w14:textId="77777777" w:rsidR="00347D6C" w:rsidRPr="008D2AF0" w:rsidRDefault="00347D6C" w:rsidP="000F1FA8">
      <w:pPr>
        <w:rPr>
          <w:szCs w:val="22"/>
        </w:rPr>
      </w:pPr>
    </w:p>
    <w:p w14:paraId="46FA3C02" w14:textId="77777777" w:rsidR="00D20F52" w:rsidRPr="008D2AF0" w:rsidRDefault="00D20F52" w:rsidP="000F1FA8">
      <w:pPr>
        <w:rPr>
          <w:szCs w:val="22"/>
        </w:rPr>
      </w:pPr>
    </w:p>
    <w:p w14:paraId="08DCF2DE" w14:textId="77777777" w:rsidR="00347D6C" w:rsidRPr="008D2AF0" w:rsidRDefault="00D20F52" w:rsidP="000F1FA8">
      <w:pPr>
        <w:rPr>
          <w:szCs w:val="22"/>
        </w:rPr>
      </w:pPr>
      <w:r w:rsidRPr="008D2AF0">
        <w:rPr>
          <w:szCs w:val="22"/>
        </w:rPr>
        <w:t>E</w:t>
      </w:r>
      <w:r w:rsidR="00347D6C" w:rsidRPr="008D2AF0">
        <w:rPr>
          <w:szCs w:val="22"/>
        </w:rPr>
        <w:t>igene Wasseraufbereitung vorhanden</w:t>
      </w:r>
      <w:r w:rsidR="009B77D9" w:rsidRPr="008D2AF0">
        <w:rPr>
          <w:szCs w:val="22"/>
        </w:rPr>
        <w:t>:</w:t>
      </w:r>
      <w:r w:rsidR="00347D6C" w:rsidRPr="008D2AF0">
        <w:rPr>
          <w:szCs w:val="22"/>
        </w:rPr>
        <w:tab/>
      </w:r>
      <w:r w:rsidR="00AE767E">
        <w:rPr>
          <w:szCs w:val="22"/>
        </w:rPr>
        <w:tab/>
      </w:r>
      <w:r w:rsidR="00AE767E">
        <w:rPr>
          <w:szCs w:val="22"/>
        </w:rPr>
        <w:tab/>
      </w:r>
      <w:r w:rsidR="00AE767E">
        <w:rPr>
          <w:szCs w:val="22"/>
        </w:rPr>
        <w:tab/>
      </w:r>
      <w:r w:rsidR="00CB104B" w:rsidRPr="008D2AF0">
        <w:rPr>
          <w:szCs w:val="22"/>
        </w:rPr>
        <w:sym w:font="Wingdings" w:char="F06F"/>
      </w:r>
      <w:r w:rsidR="00CB104B" w:rsidRPr="008D2AF0">
        <w:rPr>
          <w:szCs w:val="22"/>
        </w:rPr>
        <w:t xml:space="preserve"> </w:t>
      </w:r>
      <w:r w:rsidR="00347D6C" w:rsidRPr="008D2AF0">
        <w:rPr>
          <w:szCs w:val="22"/>
        </w:rPr>
        <w:t>ja</w:t>
      </w:r>
      <w:r w:rsidR="00347D6C" w:rsidRPr="008D2AF0">
        <w:rPr>
          <w:szCs w:val="22"/>
        </w:rPr>
        <w:tab/>
      </w:r>
      <w:r w:rsidR="00E00E8C">
        <w:rPr>
          <w:szCs w:val="22"/>
        </w:rPr>
        <w:tab/>
      </w:r>
      <w:r w:rsidR="00CB104B" w:rsidRPr="008D2AF0">
        <w:rPr>
          <w:szCs w:val="22"/>
        </w:rPr>
        <w:sym w:font="Wingdings" w:char="F06F"/>
      </w:r>
      <w:r w:rsidR="00CB104B" w:rsidRPr="008D2AF0">
        <w:rPr>
          <w:szCs w:val="22"/>
        </w:rPr>
        <w:t xml:space="preserve"> </w:t>
      </w:r>
      <w:r w:rsidR="00347D6C" w:rsidRPr="008D2AF0">
        <w:rPr>
          <w:szCs w:val="22"/>
        </w:rPr>
        <w:t>nein</w:t>
      </w:r>
    </w:p>
    <w:p w14:paraId="1F5DF5D5" w14:textId="77777777" w:rsidR="00347D6C" w:rsidRDefault="00347D6C" w:rsidP="000F1FA8">
      <w:pPr>
        <w:rPr>
          <w:szCs w:val="22"/>
        </w:rPr>
      </w:pPr>
    </w:p>
    <w:p w14:paraId="72ACB548" w14:textId="77777777" w:rsidR="0053680F" w:rsidRDefault="0053680F" w:rsidP="00D71A42">
      <w:pPr>
        <w:ind w:firstLine="708"/>
        <w:rPr>
          <w:szCs w:val="22"/>
        </w:rPr>
      </w:pPr>
      <w:r>
        <w:rPr>
          <w:szCs w:val="22"/>
        </w:rPr>
        <w:t>Falls ja:</w:t>
      </w:r>
      <w:r>
        <w:rPr>
          <w:szCs w:val="22"/>
        </w:rPr>
        <w:tab/>
        <w:t>einfache Aufbereitung:</w:t>
      </w:r>
      <w:r>
        <w:rPr>
          <w:szCs w:val="22"/>
        </w:rPr>
        <w:tab/>
      </w:r>
      <w:r w:rsidR="00AE767E">
        <w:rPr>
          <w:szCs w:val="22"/>
        </w:rPr>
        <w:tab/>
      </w:r>
      <w:r>
        <w:rPr>
          <w:szCs w:val="22"/>
        </w:rPr>
        <w:tab/>
      </w:r>
      <w:r w:rsidRPr="008D2AF0">
        <w:rPr>
          <w:szCs w:val="22"/>
        </w:rPr>
        <w:sym w:font="Wingdings" w:char="F06F"/>
      </w:r>
      <w:r w:rsidRPr="008D2AF0">
        <w:rPr>
          <w:szCs w:val="22"/>
        </w:rPr>
        <w:t xml:space="preserve"> ja</w:t>
      </w:r>
      <w:r w:rsidRPr="008D2AF0">
        <w:rPr>
          <w:szCs w:val="22"/>
        </w:rPr>
        <w:tab/>
      </w:r>
      <w:r w:rsidR="00E00E8C">
        <w:rPr>
          <w:szCs w:val="22"/>
        </w:rPr>
        <w:tab/>
      </w:r>
      <w:r w:rsidRPr="008D2AF0">
        <w:rPr>
          <w:szCs w:val="22"/>
        </w:rPr>
        <w:sym w:font="Wingdings" w:char="F06F"/>
      </w:r>
      <w:r w:rsidRPr="008D2AF0">
        <w:rPr>
          <w:szCs w:val="22"/>
        </w:rPr>
        <w:t xml:space="preserve"> nein</w:t>
      </w:r>
    </w:p>
    <w:p w14:paraId="66B3813E" w14:textId="77777777" w:rsidR="00E00E8C" w:rsidRDefault="00E00E8C" w:rsidP="00D71A42">
      <w:pPr>
        <w:ind w:firstLine="708"/>
        <w:rPr>
          <w:szCs w:val="22"/>
        </w:rPr>
      </w:pPr>
    </w:p>
    <w:p w14:paraId="0F720B8E" w14:textId="77777777" w:rsidR="0053680F" w:rsidRPr="008D2AF0" w:rsidRDefault="0053680F" w:rsidP="000F1FA8">
      <w:pPr>
        <w:rPr>
          <w:szCs w:val="22"/>
        </w:rPr>
      </w:pPr>
      <w:r>
        <w:rPr>
          <w:szCs w:val="22"/>
        </w:rPr>
        <w:tab/>
      </w:r>
      <w:r>
        <w:rPr>
          <w:szCs w:val="22"/>
        </w:rPr>
        <w:tab/>
      </w:r>
      <w:r w:rsidR="00D71A42">
        <w:rPr>
          <w:szCs w:val="22"/>
        </w:rPr>
        <w:tab/>
      </w:r>
      <w:r>
        <w:rPr>
          <w:szCs w:val="22"/>
        </w:rPr>
        <w:t>weitergehende Aufbereitung:</w:t>
      </w:r>
      <w:r>
        <w:rPr>
          <w:szCs w:val="22"/>
        </w:rPr>
        <w:tab/>
      </w:r>
      <w:r w:rsidR="00AE767E">
        <w:rPr>
          <w:szCs w:val="22"/>
        </w:rPr>
        <w:tab/>
      </w:r>
      <w:r w:rsidR="00D71A42">
        <w:rPr>
          <w:szCs w:val="22"/>
        </w:rPr>
        <w:tab/>
      </w:r>
      <w:r w:rsidRPr="008D2AF0">
        <w:rPr>
          <w:szCs w:val="22"/>
        </w:rPr>
        <w:sym w:font="Wingdings" w:char="F06F"/>
      </w:r>
      <w:r w:rsidRPr="008D2AF0">
        <w:rPr>
          <w:szCs w:val="22"/>
        </w:rPr>
        <w:t xml:space="preserve"> ja</w:t>
      </w:r>
      <w:r w:rsidRPr="008D2AF0">
        <w:rPr>
          <w:szCs w:val="22"/>
        </w:rPr>
        <w:tab/>
      </w:r>
      <w:r w:rsidR="00E00E8C">
        <w:rPr>
          <w:szCs w:val="22"/>
        </w:rPr>
        <w:tab/>
      </w:r>
      <w:r w:rsidRPr="008D2AF0">
        <w:rPr>
          <w:szCs w:val="22"/>
        </w:rPr>
        <w:sym w:font="Wingdings" w:char="F06F"/>
      </w:r>
      <w:r w:rsidRPr="008D2AF0">
        <w:rPr>
          <w:szCs w:val="22"/>
        </w:rPr>
        <w:t xml:space="preserve"> nein</w:t>
      </w:r>
    </w:p>
    <w:p w14:paraId="25320CDF" w14:textId="77777777" w:rsidR="00D20F52" w:rsidRPr="008D2AF0" w:rsidRDefault="00D20F52" w:rsidP="000F1FA8">
      <w:pPr>
        <w:rPr>
          <w:szCs w:val="22"/>
        </w:rPr>
      </w:pPr>
    </w:p>
    <w:p w14:paraId="0C248907" w14:textId="77777777" w:rsidR="0044414C" w:rsidRPr="008D2AF0" w:rsidRDefault="0044414C" w:rsidP="000F1FA8">
      <w:pPr>
        <w:rPr>
          <w:szCs w:val="22"/>
        </w:rPr>
      </w:pPr>
    </w:p>
    <w:p w14:paraId="70A985FD" w14:textId="048FEAB8" w:rsidR="00347D6C" w:rsidRPr="008D2AF0" w:rsidRDefault="00347D6C" w:rsidP="000F1FA8">
      <w:pPr>
        <w:rPr>
          <w:szCs w:val="22"/>
        </w:rPr>
      </w:pPr>
      <w:r w:rsidRPr="008D2AF0">
        <w:rPr>
          <w:szCs w:val="22"/>
        </w:rPr>
        <w:t>Mitarbeiter insgesamt</w:t>
      </w:r>
      <w:r w:rsidRPr="008D2AF0">
        <w:rPr>
          <w:szCs w:val="22"/>
        </w:rPr>
        <w:tab/>
      </w:r>
      <w:r w:rsidR="00690FFE">
        <w:rPr>
          <w:szCs w:val="22"/>
        </w:rPr>
        <w:t>:</w:t>
      </w:r>
      <w:r w:rsidRPr="008D2AF0">
        <w:rPr>
          <w:szCs w:val="22"/>
        </w:rPr>
        <w:tab/>
      </w:r>
      <w:r w:rsidRPr="008D2AF0">
        <w:rPr>
          <w:szCs w:val="22"/>
        </w:rPr>
        <w:tab/>
      </w:r>
      <w:r w:rsidR="00E33397">
        <w:rPr>
          <w:szCs w:val="22"/>
        </w:rPr>
        <w:tab/>
      </w:r>
      <w:r w:rsidR="008C13B6" w:rsidRPr="008D2AF0">
        <w:rPr>
          <w:szCs w:val="22"/>
        </w:rPr>
        <w:t>_____________________________________</w:t>
      </w:r>
    </w:p>
    <w:p w14:paraId="328640CF" w14:textId="77777777" w:rsidR="00347D6C" w:rsidRPr="008D2AF0" w:rsidRDefault="00347D6C" w:rsidP="000F1FA8">
      <w:pPr>
        <w:rPr>
          <w:szCs w:val="22"/>
        </w:rPr>
      </w:pPr>
    </w:p>
    <w:p w14:paraId="63710F74" w14:textId="474689E1" w:rsidR="007F52A1" w:rsidRPr="008D2AF0" w:rsidRDefault="007F52A1" w:rsidP="007F52A1">
      <w:pPr>
        <w:rPr>
          <w:szCs w:val="22"/>
        </w:rPr>
      </w:pPr>
      <w:r w:rsidRPr="008D2AF0">
        <w:rPr>
          <w:szCs w:val="22"/>
        </w:rPr>
        <w:t xml:space="preserve">Mitarbeiter im zu </w:t>
      </w:r>
      <w:r w:rsidR="00C5612C" w:rsidRPr="008D2AF0">
        <w:rPr>
          <w:szCs w:val="22"/>
        </w:rPr>
        <w:t xml:space="preserve">prüfenden </w:t>
      </w:r>
      <w:r w:rsidRPr="008D2AF0">
        <w:rPr>
          <w:szCs w:val="22"/>
        </w:rPr>
        <w:t>Bereich</w:t>
      </w:r>
      <w:r w:rsidR="00690FFE">
        <w:rPr>
          <w:szCs w:val="22"/>
        </w:rPr>
        <w:t>:</w:t>
      </w:r>
      <w:r w:rsidR="00E33397">
        <w:rPr>
          <w:szCs w:val="22"/>
        </w:rPr>
        <w:tab/>
      </w:r>
      <w:r w:rsidR="008C13B6" w:rsidRPr="008D2AF0">
        <w:rPr>
          <w:szCs w:val="22"/>
        </w:rPr>
        <w:t>_____________________________________</w:t>
      </w:r>
    </w:p>
    <w:p w14:paraId="036AAF35" w14:textId="77777777" w:rsidR="009B77D9" w:rsidRDefault="009B77D9" w:rsidP="009B77D9">
      <w:pPr>
        <w:rPr>
          <w:szCs w:val="24"/>
        </w:rPr>
      </w:pPr>
    </w:p>
    <w:p w14:paraId="2ED04478" w14:textId="77777777" w:rsidR="00E00E8C" w:rsidRPr="00E00E8C" w:rsidRDefault="00E00E8C" w:rsidP="00E00E8C">
      <w:pPr>
        <w:rPr>
          <w:szCs w:val="24"/>
        </w:rPr>
      </w:pPr>
      <w:r w:rsidRPr="00E00E8C">
        <w:rPr>
          <w:szCs w:val="24"/>
        </w:rPr>
        <w:t>Die Betriebsführung des Netzes wird</w:t>
      </w:r>
    </w:p>
    <w:p w14:paraId="06DF7CA0" w14:textId="77777777" w:rsidR="00E00E8C" w:rsidRPr="00E00E8C" w:rsidRDefault="00E00E8C" w:rsidP="00E00E8C">
      <w:pPr>
        <w:rPr>
          <w:szCs w:val="24"/>
        </w:rPr>
      </w:pPr>
    </w:p>
    <w:p w14:paraId="46BCAF1C" w14:textId="77777777" w:rsidR="00E00E8C" w:rsidRPr="00E00E8C" w:rsidRDefault="00E00E8C" w:rsidP="00E00E8C">
      <w:pPr>
        <w:ind w:firstLine="708"/>
        <w:rPr>
          <w:szCs w:val="24"/>
        </w:rPr>
      </w:pPr>
      <w:r w:rsidRPr="00E00E8C">
        <w:rPr>
          <w:szCs w:val="24"/>
        </w:rPr>
        <w:sym w:font="Wingdings" w:char="F06F"/>
      </w:r>
      <w:r w:rsidRPr="00E00E8C">
        <w:rPr>
          <w:szCs w:val="24"/>
        </w:rPr>
        <w:t xml:space="preserve"> vollständig</w:t>
      </w:r>
    </w:p>
    <w:p w14:paraId="4F96ACB9" w14:textId="77777777" w:rsidR="00E00E8C" w:rsidRPr="00E00E8C" w:rsidRDefault="00E00E8C" w:rsidP="00E00E8C">
      <w:pPr>
        <w:rPr>
          <w:szCs w:val="24"/>
        </w:rPr>
      </w:pPr>
    </w:p>
    <w:p w14:paraId="626D1018" w14:textId="5928541B" w:rsidR="00E00E8C" w:rsidRPr="00EC5E27" w:rsidRDefault="00E00E8C" w:rsidP="00E00E8C">
      <w:pPr>
        <w:ind w:firstLine="708"/>
        <w:rPr>
          <w:szCs w:val="24"/>
        </w:rPr>
      </w:pPr>
      <w:r w:rsidRPr="00E00E8C">
        <w:rPr>
          <w:szCs w:val="24"/>
        </w:rPr>
        <w:sym w:font="Wingdings" w:char="F06F"/>
      </w:r>
      <w:r w:rsidRPr="00E00E8C">
        <w:rPr>
          <w:szCs w:val="24"/>
        </w:rPr>
        <w:t xml:space="preserve"> in Teilen (Netzgebiete nennen) </w:t>
      </w:r>
      <w:r>
        <w:rPr>
          <w:szCs w:val="24"/>
        </w:rPr>
        <w:t>________________________________________</w:t>
      </w:r>
    </w:p>
    <w:p w14:paraId="0D0F4F39" w14:textId="77777777" w:rsidR="00E00E8C" w:rsidRPr="00E00E8C" w:rsidRDefault="00E00E8C" w:rsidP="00E00E8C">
      <w:pPr>
        <w:rPr>
          <w:szCs w:val="24"/>
        </w:rPr>
      </w:pPr>
    </w:p>
    <w:p w14:paraId="1F5F03C4" w14:textId="77777777" w:rsidR="00E00E8C" w:rsidRPr="00E00E8C" w:rsidRDefault="00E00E8C" w:rsidP="00E00E8C">
      <w:pPr>
        <w:rPr>
          <w:szCs w:val="24"/>
        </w:rPr>
      </w:pPr>
      <w:r w:rsidRPr="00E00E8C">
        <w:rPr>
          <w:szCs w:val="24"/>
        </w:rPr>
        <w:t>durchgeführt von:</w:t>
      </w:r>
    </w:p>
    <w:p w14:paraId="1B2049AD" w14:textId="77777777" w:rsidR="00E00E8C" w:rsidRPr="00E00E8C" w:rsidRDefault="00E00E8C" w:rsidP="00E00E8C">
      <w:pPr>
        <w:rPr>
          <w:szCs w:val="24"/>
        </w:rPr>
      </w:pPr>
    </w:p>
    <w:p w14:paraId="40B732A9" w14:textId="7008958D" w:rsidR="00E00E8C" w:rsidRPr="00E00E8C" w:rsidRDefault="00E00E8C" w:rsidP="00E00E8C">
      <w:pPr>
        <w:rPr>
          <w:szCs w:val="24"/>
        </w:rPr>
      </w:pPr>
      <w:r w:rsidRPr="00E00E8C">
        <w:rPr>
          <w:szCs w:val="24"/>
        </w:rPr>
        <w:t>Dien</w:t>
      </w:r>
      <w:r w:rsidR="00B24EE8">
        <w:rPr>
          <w:szCs w:val="24"/>
        </w:rPr>
        <w:t>stleistungs-/Serviceunternehmen</w:t>
      </w:r>
      <w:r w:rsidR="00690FFE">
        <w:rPr>
          <w:szCs w:val="24"/>
        </w:rPr>
        <w:t>:</w:t>
      </w:r>
    </w:p>
    <w:p w14:paraId="4F1F5BCE" w14:textId="77777777" w:rsidR="00D20F52" w:rsidRPr="00EC5E27" w:rsidRDefault="00D20F52" w:rsidP="009B77D9">
      <w:pPr>
        <w:rPr>
          <w:szCs w:val="24"/>
        </w:rPr>
      </w:pPr>
    </w:p>
    <w:p w14:paraId="0111C296" w14:textId="086C93D2" w:rsidR="005C6FD5" w:rsidRPr="00EC5E27" w:rsidRDefault="005C6FD5" w:rsidP="005C6FD5">
      <w:pPr>
        <w:rPr>
          <w:szCs w:val="24"/>
        </w:rPr>
      </w:pPr>
      <w:r w:rsidRPr="00EC5E27">
        <w:rPr>
          <w:szCs w:val="24"/>
        </w:rPr>
        <w:t>Unternehmen</w:t>
      </w:r>
      <w:r w:rsidR="00C7421F">
        <w:rPr>
          <w:szCs w:val="24"/>
        </w:rPr>
        <w:t>:</w:t>
      </w:r>
      <w:r>
        <w:rPr>
          <w:szCs w:val="24"/>
        </w:rPr>
        <w:tab/>
        <w:t>______________________________________________________________</w:t>
      </w:r>
    </w:p>
    <w:p w14:paraId="21629251" w14:textId="77777777" w:rsidR="00D71A42" w:rsidRPr="00EC5E27" w:rsidRDefault="00D71A42" w:rsidP="005C6FD5">
      <w:pPr>
        <w:rPr>
          <w:szCs w:val="24"/>
        </w:rPr>
      </w:pPr>
    </w:p>
    <w:p w14:paraId="5D93EC24" w14:textId="23CA63FB" w:rsidR="005C6FD5" w:rsidRDefault="005C6FD5" w:rsidP="005C6FD5">
      <w:pPr>
        <w:rPr>
          <w:szCs w:val="24"/>
        </w:rPr>
      </w:pPr>
      <w:r>
        <w:rPr>
          <w:szCs w:val="24"/>
        </w:rPr>
        <w:t>Straße</w:t>
      </w:r>
      <w:r w:rsidR="00C7421F">
        <w:rPr>
          <w:szCs w:val="24"/>
        </w:rPr>
        <w:t>:</w:t>
      </w:r>
      <w:r>
        <w:rPr>
          <w:szCs w:val="24"/>
        </w:rPr>
        <w:tab/>
        <w:t>______________________________________________________________</w:t>
      </w:r>
    </w:p>
    <w:p w14:paraId="0ED707B2" w14:textId="77777777" w:rsidR="00D71A42" w:rsidRDefault="00D71A42" w:rsidP="005C6FD5">
      <w:pPr>
        <w:rPr>
          <w:szCs w:val="24"/>
        </w:rPr>
      </w:pPr>
    </w:p>
    <w:p w14:paraId="6A4EF4F4" w14:textId="3DFFE5D5" w:rsidR="005C6FD5" w:rsidRPr="00EC5E27" w:rsidRDefault="005C6FD5" w:rsidP="005C6FD5">
      <w:pPr>
        <w:rPr>
          <w:szCs w:val="24"/>
        </w:rPr>
      </w:pPr>
      <w:r>
        <w:rPr>
          <w:szCs w:val="24"/>
        </w:rPr>
        <w:t>PLZ</w:t>
      </w:r>
      <w:r w:rsidR="00C7421F">
        <w:rPr>
          <w:szCs w:val="24"/>
        </w:rPr>
        <w:t>:</w:t>
      </w:r>
      <w:r>
        <w:rPr>
          <w:szCs w:val="24"/>
        </w:rPr>
        <w:tab/>
        <w:t>_______</w:t>
      </w:r>
      <w:r>
        <w:rPr>
          <w:szCs w:val="24"/>
        </w:rPr>
        <w:tab/>
        <w:t>Ort</w:t>
      </w:r>
      <w:r w:rsidR="00C7421F">
        <w:rPr>
          <w:szCs w:val="24"/>
        </w:rPr>
        <w:t>:</w:t>
      </w:r>
      <w:r>
        <w:rPr>
          <w:szCs w:val="24"/>
        </w:rPr>
        <w:tab/>
        <w:t>__________________________________________________</w:t>
      </w:r>
    </w:p>
    <w:p w14:paraId="721824CE" w14:textId="77777777" w:rsidR="00D71A42" w:rsidRPr="00EC5E27" w:rsidRDefault="00D71A42" w:rsidP="005C6FD5">
      <w:pPr>
        <w:rPr>
          <w:szCs w:val="24"/>
        </w:rPr>
      </w:pPr>
    </w:p>
    <w:p w14:paraId="2348EFD2" w14:textId="266A524D" w:rsidR="005C6FD5" w:rsidRDefault="005C6FD5" w:rsidP="005C6FD5">
      <w:pPr>
        <w:rPr>
          <w:szCs w:val="24"/>
        </w:rPr>
      </w:pPr>
      <w:r w:rsidRPr="00EC5E27">
        <w:rPr>
          <w:szCs w:val="24"/>
        </w:rPr>
        <w:t>Unternehmensleitung</w:t>
      </w:r>
      <w:r w:rsidR="00C7421F">
        <w:rPr>
          <w:szCs w:val="24"/>
        </w:rPr>
        <w:t>:</w:t>
      </w:r>
      <w:r>
        <w:rPr>
          <w:szCs w:val="24"/>
        </w:rPr>
        <w:tab/>
        <w:t>__________________________________________________</w:t>
      </w:r>
    </w:p>
    <w:p w14:paraId="4024FDDE" w14:textId="77777777" w:rsidR="005C6FD5" w:rsidRDefault="005C6FD5" w:rsidP="005C6FD5">
      <w:pPr>
        <w:rPr>
          <w:szCs w:val="24"/>
        </w:rPr>
      </w:pPr>
    </w:p>
    <w:p w14:paraId="662BF86D" w14:textId="77777777" w:rsidR="00534FC8" w:rsidRDefault="00534FC8" w:rsidP="005C6FD5">
      <w:pPr>
        <w:rPr>
          <w:szCs w:val="24"/>
        </w:rPr>
      </w:pPr>
    </w:p>
    <w:p w14:paraId="3FE65214" w14:textId="77777777" w:rsidR="00D71A42" w:rsidRPr="00534FC8" w:rsidRDefault="00534FC8">
      <w:pPr>
        <w:rPr>
          <w:szCs w:val="24"/>
        </w:rPr>
      </w:pPr>
      <w:r w:rsidRPr="00534FC8">
        <w:rPr>
          <w:b/>
          <w:sz w:val="20"/>
        </w:rPr>
        <w:t>Hinweis:</w:t>
      </w:r>
      <w:r w:rsidRPr="00534FC8">
        <w:rPr>
          <w:sz w:val="20"/>
        </w:rPr>
        <w:t xml:space="preserve"> Wenn eine Betriebsführungs- oder Dienstleistungsgesellschaft beteiligt ist, ist für dieses Unternehmen ein separates Informationsblatt auszufüllen.</w:t>
      </w:r>
      <w:bookmarkStart w:id="1" w:name="_Ref170275574"/>
      <w:r w:rsidR="00D71A42" w:rsidRPr="00534FC8">
        <w:rPr>
          <w:szCs w:val="24"/>
        </w:rPr>
        <w:br w:type="page"/>
      </w:r>
    </w:p>
    <w:p w14:paraId="01E79300" w14:textId="77777777" w:rsidR="00347D6C" w:rsidRPr="00D44AA9" w:rsidRDefault="00347D6C" w:rsidP="00D44AA9">
      <w:pPr>
        <w:pStyle w:val="berschrift1"/>
        <w:spacing w:before="0" w:after="0" w:line="300" w:lineRule="exact"/>
        <w:jc w:val="center"/>
        <w:rPr>
          <w:u w:val="single"/>
        </w:rPr>
      </w:pPr>
      <w:r w:rsidRPr="00D44AA9">
        <w:rPr>
          <w:u w:val="single"/>
        </w:rPr>
        <w:t>Technische Führungskräfte</w:t>
      </w:r>
      <w:bookmarkEnd w:id="1"/>
    </w:p>
    <w:p w14:paraId="2BFF1049" w14:textId="77777777" w:rsidR="002F3C2B" w:rsidRPr="00534FC8" w:rsidRDefault="002F3C2B" w:rsidP="00D44AA9">
      <w:pPr>
        <w:spacing w:line="300" w:lineRule="exact"/>
        <w:rPr>
          <w:bCs/>
          <w:szCs w:val="22"/>
        </w:rPr>
      </w:pPr>
    </w:p>
    <w:p w14:paraId="73209D94" w14:textId="77777777" w:rsidR="00B24EE8" w:rsidRDefault="008D2AF0" w:rsidP="00B24EE8">
      <w:pPr>
        <w:rPr>
          <w:b/>
          <w:szCs w:val="22"/>
        </w:rPr>
      </w:pPr>
      <w:r w:rsidRPr="00534FC8">
        <w:rPr>
          <w:b/>
          <w:szCs w:val="22"/>
        </w:rPr>
        <w:sym w:font="Wingdings" w:char="F06F"/>
      </w:r>
      <w:r w:rsidRPr="00534FC8">
        <w:rPr>
          <w:b/>
          <w:szCs w:val="22"/>
        </w:rPr>
        <w:t xml:space="preserve"> </w:t>
      </w:r>
      <w:r w:rsidR="00C364BD" w:rsidRPr="00534FC8">
        <w:rPr>
          <w:b/>
          <w:szCs w:val="22"/>
        </w:rPr>
        <w:t>Netzbetreiber Gas</w:t>
      </w:r>
      <w:r w:rsidR="00EC5E27" w:rsidRPr="00534FC8">
        <w:rPr>
          <w:b/>
          <w:szCs w:val="22"/>
        </w:rPr>
        <w:t>, § 4 EnWG</w:t>
      </w:r>
      <w:r w:rsidR="00B24EE8">
        <w:rPr>
          <w:b/>
          <w:szCs w:val="22"/>
        </w:rPr>
        <w:tab/>
      </w:r>
      <w:r w:rsidR="00B24EE8">
        <w:rPr>
          <w:b/>
          <w:szCs w:val="22"/>
        </w:rPr>
        <w:tab/>
      </w:r>
      <w:r w:rsidR="00B24EE8">
        <w:rPr>
          <w:b/>
          <w:szCs w:val="22"/>
        </w:rPr>
        <w:tab/>
      </w:r>
      <w:r w:rsidR="00B24EE8">
        <w:rPr>
          <w:b/>
          <w:szCs w:val="22"/>
        </w:rPr>
        <w:tab/>
      </w:r>
      <w:r w:rsidR="00B24EE8">
        <w:rPr>
          <w:b/>
          <w:szCs w:val="22"/>
        </w:rPr>
        <w:tab/>
      </w:r>
      <w:r w:rsidR="00B24EE8" w:rsidRPr="00534FC8">
        <w:rPr>
          <w:b/>
          <w:szCs w:val="22"/>
        </w:rPr>
        <w:sym w:font="Wingdings" w:char="F06F"/>
      </w:r>
      <w:r w:rsidR="00B24EE8" w:rsidRPr="00534FC8">
        <w:rPr>
          <w:b/>
          <w:szCs w:val="22"/>
        </w:rPr>
        <w:t xml:space="preserve"> Trinkwasserversorger</w:t>
      </w:r>
    </w:p>
    <w:p w14:paraId="454A3E89" w14:textId="77777777" w:rsidR="00534FC8" w:rsidRDefault="00534FC8" w:rsidP="00534FC8">
      <w:pPr>
        <w:rPr>
          <w:b/>
          <w:szCs w:val="22"/>
        </w:rPr>
      </w:pPr>
    </w:p>
    <w:p w14:paraId="4C4DECB4" w14:textId="68EDA0B9" w:rsidR="00B24EE8" w:rsidRPr="00534FC8" w:rsidRDefault="00B24EE8" w:rsidP="00B24EE8">
      <w:pPr>
        <w:rPr>
          <w:b/>
          <w:szCs w:val="22"/>
        </w:rPr>
      </w:pPr>
      <w:r w:rsidRPr="00534FC8">
        <w:rPr>
          <w:b/>
          <w:szCs w:val="22"/>
        </w:rPr>
        <w:sym w:font="Wingdings" w:char="F06F"/>
      </w:r>
      <w:r w:rsidRPr="00534FC8">
        <w:rPr>
          <w:b/>
          <w:szCs w:val="22"/>
        </w:rPr>
        <w:t xml:space="preserve"> Dien</w:t>
      </w:r>
      <w:r>
        <w:rPr>
          <w:b/>
          <w:szCs w:val="22"/>
        </w:rPr>
        <w:t>stleistungs-</w:t>
      </w:r>
      <w:r w:rsidR="0037004A">
        <w:rPr>
          <w:b/>
          <w:szCs w:val="22"/>
        </w:rPr>
        <w:t xml:space="preserve"> bzw. </w:t>
      </w:r>
      <w:r>
        <w:rPr>
          <w:b/>
          <w:szCs w:val="22"/>
        </w:rPr>
        <w:t>Serviceunternehmen</w:t>
      </w:r>
      <w:r>
        <w:rPr>
          <w:b/>
          <w:szCs w:val="22"/>
        </w:rPr>
        <w:tab/>
      </w:r>
      <w:r>
        <w:rPr>
          <w:b/>
          <w:szCs w:val="22"/>
        </w:rPr>
        <w:tab/>
      </w:r>
      <w:r>
        <w:rPr>
          <w:b/>
          <w:szCs w:val="22"/>
        </w:rPr>
        <w:tab/>
      </w:r>
      <w:r w:rsidRPr="00534FC8">
        <w:rPr>
          <w:b/>
          <w:szCs w:val="22"/>
        </w:rPr>
        <w:sym w:font="Wingdings" w:char="F06F"/>
      </w:r>
      <w:r w:rsidRPr="00534FC8">
        <w:rPr>
          <w:b/>
          <w:szCs w:val="22"/>
        </w:rPr>
        <w:t xml:space="preserve"> </w:t>
      </w:r>
      <w:r>
        <w:rPr>
          <w:b/>
          <w:szCs w:val="22"/>
        </w:rPr>
        <w:t>Betriebsführer</w:t>
      </w:r>
    </w:p>
    <w:p w14:paraId="647E948C" w14:textId="77777777" w:rsidR="00EC5E27" w:rsidRDefault="00EC5E27" w:rsidP="00EC5E27">
      <w:pPr>
        <w:rPr>
          <w:szCs w:val="22"/>
        </w:rPr>
      </w:pPr>
    </w:p>
    <w:p w14:paraId="6715B2EC" w14:textId="77777777" w:rsidR="00534FC8" w:rsidRPr="00534FC8" w:rsidRDefault="00534FC8" w:rsidP="00EC5E27">
      <w:pPr>
        <w:rPr>
          <w:szCs w:val="22"/>
        </w:rPr>
      </w:pP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64"/>
        <w:gridCol w:w="2977"/>
        <w:gridCol w:w="2268"/>
        <w:gridCol w:w="2403"/>
        <w:gridCol w:w="1068"/>
      </w:tblGrid>
      <w:tr w:rsidR="004C00B0" w14:paraId="7AC3B610" w14:textId="77777777" w:rsidTr="00534FC8">
        <w:trPr>
          <w:cantSplit/>
          <w:trHeight w:val="737"/>
        </w:trPr>
        <w:tc>
          <w:tcPr>
            <w:tcW w:w="97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7DEF6F" w14:textId="77777777" w:rsidR="004C00B0" w:rsidRDefault="004C00B0">
            <w:pPr>
              <w:rPr>
                <w:b/>
                <w:bCs/>
              </w:rPr>
            </w:pPr>
            <w:r>
              <w:rPr>
                <w:b/>
                <w:bCs/>
              </w:rPr>
              <w:t>Technische Führungskraft für das Aufgabengebiet</w:t>
            </w:r>
            <w:r w:rsidR="009A4B78">
              <w:rPr>
                <w:b/>
                <w:bCs/>
              </w:rPr>
              <w:t>:</w:t>
            </w:r>
          </w:p>
          <w:p w14:paraId="68575E26" w14:textId="77777777" w:rsidR="009A4B78" w:rsidRPr="00251698" w:rsidRDefault="009A4B78">
            <w:pPr>
              <w:rPr>
                <w:b/>
                <w:bCs/>
                <w:u w:val="single"/>
              </w:rPr>
            </w:pPr>
          </w:p>
        </w:tc>
      </w:tr>
      <w:tr w:rsidR="004C00B0" w14:paraId="546791D7" w14:textId="77777777" w:rsidTr="00534FC8">
        <w:trPr>
          <w:trHeight w:val="737"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2C70FC" w14:textId="767B98AC" w:rsidR="004C00B0" w:rsidRDefault="004C00B0" w:rsidP="004C00B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Akad. Grad</w:t>
            </w:r>
            <w:r w:rsidR="00690FFE">
              <w:rPr>
                <w:rStyle w:val="Funotenzeichen"/>
                <w:b/>
                <w:bCs/>
              </w:rPr>
              <w:footnoteReference w:id="1"/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F7400C" w14:textId="77777777" w:rsidR="004C00B0" w:rsidRDefault="004C00B0" w:rsidP="004C00B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Name, Vorname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60F7A9" w14:textId="77777777" w:rsidR="004C00B0" w:rsidRDefault="004C00B0" w:rsidP="004C00B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Ausbildungsstätte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09C612" w14:textId="77777777" w:rsidR="004C00B0" w:rsidRDefault="004C00B0" w:rsidP="004C00B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Fachrichtung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005272" w14:textId="77777777" w:rsidR="004C00B0" w:rsidRDefault="004C00B0" w:rsidP="004C00B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im Fach tätig seit</w:t>
            </w:r>
          </w:p>
        </w:tc>
      </w:tr>
      <w:tr w:rsidR="004C00B0" w14:paraId="569DFE38" w14:textId="77777777" w:rsidTr="00534FC8">
        <w:trPr>
          <w:trHeight w:val="737"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2C850" w14:textId="77777777" w:rsidR="004C00B0" w:rsidRPr="00251698" w:rsidRDefault="004C00B0">
            <w:pPr>
              <w:rPr>
                <w:b/>
                <w:bCs/>
                <w:u w:val="single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B6B6C" w14:textId="77777777" w:rsidR="004C00B0" w:rsidRPr="00251698" w:rsidRDefault="004C00B0">
            <w:pPr>
              <w:rPr>
                <w:b/>
                <w:bCs/>
                <w:u w:val="single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4D736" w14:textId="77777777" w:rsidR="004C00B0" w:rsidRPr="00251698" w:rsidRDefault="004C00B0">
            <w:pPr>
              <w:rPr>
                <w:b/>
                <w:bCs/>
                <w:u w:val="single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12FAD" w14:textId="77777777" w:rsidR="004C00B0" w:rsidRPr="00251698" w:rsidRDefault="004C00B0">
            <w:pPr>
              <w:rPr>
                <w:b/>
                <w:bCs/>
                <w:u w:val="single"/>
              </w:rPr>
            </w:pP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EB977" w14:textId="77777777" w:rsidR="004C00B0" w:rsidRPr="00251698" w:rsidRDefault="004C00B0">
            <w:pPr>
              <w:rPr>
                <w:b/>
                <w:bCs/>
                <w:u w:val="single"/>
              </w:rPr>
            </w:pPr>
          </w:p>
        </w:tc>
      </w:tr>
    </w:tbl>
    <w:p w14:paraId="062E8B14" w14:textId="77777777" w:rsidR="004C00B0" w:rsidRPr="00534FC8" w:rsidRDefault="004C00B0" w:rsidP="000F1FA8">
      <w:pPr>
        <w:rPr>
          <w:bCs/>
          <w:szCs w:val="28"/>
        </w:rPr>
      </w:pP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64"/>
        <w:gridCol w:w="2977"/>
        <w:gridCol w:w="2268"/>
        <w:gridCol w:w="2403"/>
        <w:gridCol w:w="1068"/>
      </w:tblGrid>
      <w:tr w:rsidR="004C00B0" w14:paraId="22845B2D" w14:textId="77777777" w:rsidTr="004C00B0">
        <w:trPr>
          <w:cantSplit/>
          <w:trHeight w:val="737"/>
        </w:trPr>
        <w:tc>
          <w:tcPr>
            <w:tcW w:w="977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9A44D9" w14:textId="77777777" w:rsidR="004C00B0" w:rsidRDefault="004C00B0">
            <w:pPr>
              <w:rPr>
                <w:b/>
                <w:bCs/>
              </w:rPr>
            </w:pPr>
            <w:r>
              <w:rPr>
                <w:b/>
                <w:bCs/>
              </w:rPr>
              <w:t>Technische Führungskraft für das Aufgabengebiet</w:t>
            </w:r>
            <w:r w:rsidR="009A4B78">
              <w:rPr>
                <w:b/>
                <w:bCs/>
              </w:rPr>
              <w:t>:</w:t>
            </w:r>
          </w:p>
          <w:p w14:paraId="335016B8" w14:textId="77777777" w:rsidR="009A4B78" w:rsidRPr="00251698" w:rsidRDefault="009A4B78">
            <w:pPr>
              <w:rPr>
                <w:b/>
                <w:bCs/>
                <w:u w:val="single"/>
              </w:rPr>
            </w:pPr>
          </w:p>
        </w:tc>
      </w:tr>
      <w:tr w:rsidR="004C00B0" w14:paraId="7C93435C" w14:textId="77777777" w:rsidTr="004C00B0">
        <w:trPr>
          <w:trHeight w:val="737"/>
        </w:trPr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AA8804" w14:textId="47D9334C" w:rsidR="004C00B0" w:rsidRPr="0037004A" w:rsidRDefault="004C00B0" w:rsidP="00874458">
            <w:pPr>
              <w:jc w:val="center"/>
              <w:rPr>
                <w:b/>
                <w:bCs/>
                <w:vertAlign w:val="superscript"/>
              </w:rPr>
            </w:pPr>
            <w:r>
              <w:rPr>
                <w:b/>
                <w:bCs/>
              </w:rPr>
              <w:t>Akad. Grad</w:t>
            </w:r>
            <w:r w:rsidR="00874458">
              <w:rPr>
                <w:b/>
                <w:bCs/>
                <w:vertAlign w:val="superscript"/>
              </w:rPr>
              <w:t>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30E3EA" w14:textId="77777777" w:rsidR="004C00B0" w:rsidRDefault="004C00B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Name, Vorname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A42F0B" w14:textId="77777777" w:rsidR="004C00B0" w:rsidRDefault="004C00B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Ausbildungsstätte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ADAB30" w14:textId="77777777" w:rsidR="004C00B0" w:rsidRDefault="004C00B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Fachrichtung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8D2361" w14:textId="77777777" w:rsidR="004C00B0" w:rsidRDefault="004C00B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im Fach tätig seit</w:t>
            </w:r>
          </w:p>
        </w:tc>
      </w:tr>
      <w:tr w:rsidR="004C00B0" w14:paraId="35689A45" w14:textId="77777777" w:rsidTr="004C00B0">
        <w:trPr>
          <w:trHeight w:val="737"/>
        </w:trPr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C1BD4" w14:textId="77777777" w:rsidR="004C00B0" w:rsidRPr="00251698" w:rsidRDefault="004C00B0">
            <w:pPr>
              <w:rPr>
                <w:b/>
                <w:bCs/>
                <w:u w:val="single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47425" w14:textId="77777777" w:rsidR="004C00B0" w:rsidRPr="00251698" w:rsidRDefault="004C00B0">
            <w:pPr>
              <w:rPr>
                <w:b/>
                <w:bCs/>
                <w:u w:val="single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8B15F" w14:textId="77777777" w:rsidR="004C00B0" w:rsidRPr="00251698" w:rsidRDefault="004C00B0">
            <w:pPr>
              <w:rPr>
                <w:b/>
                <w:bCs/>
                <w:u w:val="single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93BC9" w14:textId="77777777" w:rsidR="004C00B0" w:rsidRPr="00251698" w:rsidRDefault="004C00B0">
            <w:pPr>
              <w:rPr>
                <w:b/>
                <w:bCs/>
                <w:u w:val="single"/>
              </w:rPr>
            </w:pP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789A6" w14:textId="77777777" w:rsidR="004C00B0" w:rsidRPr="00251698" w:rsidRDefault="004C00B0">
            <w:pPr>
              <w:rPr>
                <w:b/>
                <w:bCs/>
                <w:u w:val="single"/>
              </w:rPr>
            </w:pPr>
          </w:p>
        </w:tc>
      </w:tr>
    </w:tbl>
    <w:p w14:paraId="08F31160" w14:textId="77777777" w:rsidR="004C00B0" w:rsidRPr="00534FC8" w:rsidRDefault="004C00B0" w:rsidP="000F1FA8">
      <w:pPr>
        <w:rPr>
          <w:bCs/>
          <w:szCs w:val="28"/>
        </w:rPr>
      </w:pP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64"/>
        <w:gridCol w:w="2977"/>
        <w:gridCol w:w="2268"/>
        <w:gridCol w:w="2403"/>
        <w:gridCol w:w="1068"/>
      </w:tblGrid>
      <w:tr w:rsidR="004C00B0" w14:paraId="17A8DAC3" w14:textId="77777777" w:rsidTr="004C00B0">
        <w:trPr>
          <w:cantSplit/>
          <w:trHeight w:val="737"/>
        </w:trPr>
        <w:tc>
          <w:tcPr>
            <w:tcW w:w="977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EE4E36" w14:textId="77777777" w:rsidR="004C00B0" w:rsidRDefault="004C00B0">
            <w:pPr>
              <w:rPr>
                <w:b/>
                <w:bCs/>
              </w:rPr>
            </w:pPr>
            <w:r>
              <w:rPr>
                <w:b/>
                <w:bCs/>
              </w:rPr>
              <w:t>Technische Führungskraft für das Aufgabengebiet</w:t>
            </w:r>
            <w:r w:rsidR="009A4B78">
              <w:rPr>
                <w:b/>
                <w:bCs/>
              </w:rPr>
              <w:t>:</w:t>
            </w:r>
          </w:p>
          <w:p w14:paraId="243B729E" w14:textId="77777777" w:rsidR="009A4B78" w:rsidRPr="00251698" w:rsidRDefault="009A4B78">
            <w:pPr>
              <w:rPr>
                <w:b/>
                <w:bCs/>
                <w:u w:val="single"/>
              </w:rPr>
            </w:pPr>
          </w:p>
        </w:tc>
      </w:tr>
      <w:tr w:rsidR="004C00B0" w14:paraId="73B3F8DD" w14:textId="77777777" w:rsidTr="004C00B0">
        <w:trPr>
          <w:trHeight w:val="737"/>
        </w:trPr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DD29A1" w14:textId="14E35B0B" w:rsidR="004C00B0" w:rsidRPr="0037004A" w:rsidRDefault="004C00B0">
            <w:pPr>
              <w:jc w:val="center"/>
              <w:rPr>
                <w:b/>
                <w:bCs/>
                <w:vertAlign w:val="superscript"/>
              </w:rPr>
            </w:pPr>
            <w:r>
              <w:rPr>
                <w:b/>
                <w:bCs/>
              </w:rPr>
              <w:t>Akad. Grad</w:t>
            </w:r>
            <w:r w:rsidR="00874458">
              <w:rPr>
                <w:b/>
                <w:bCs/>
                <w:vertAlign w:val="superscript"/>
              </w:rPr>
              <w:t>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92E793" w14:textId="77777777" w:rsidR="004C00B0" w:rsidRDefault="004C00B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Name, Vorname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CA9CF7" w14:textId="77777777" w:rsidR="004C00B0" w:rsidRDefault="004C00B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Ausbildungsstätte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F469CD" w14:textId="77777777" w:rsidR="004C00B0" w:rsidRDefault="004C00B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Fachrichtung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8BAE8B" w14:textId="77777777" w:rsidR="004C00B0" w:rsidRDefault="004C00B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im Fach tätig seit</w:t>
            </w:r>
          </w:p>
        </w:tc>
      </w:tr>
      <w:tr w:rsidR="004C00B0" w14:paraId="55D4F93D" w14:textId="77777777" w:rsidTr="004C00B0">
        <w:trPr>
          <w:trHeight w:val="737"/>
        </w:trPr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F258D" w14:textId="77777777" w:rsidR="004C00B0" w:rsidRPr="00251698" w:rsidRDefault="004C00B0">
            <w:pPr>
              <w:rPr>
                <w:b/>
                <w:bCs/>
                <w:u w:val="single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08863" w14:textId="77777777" w:rsidR="004C00B0" w:rsidRPr="00251698" w:rsidRDefault="004C00B0">
            <w:pPr>
              <w:rPr>
                <w:b/>
                <w:bCs/>
                <w:u w:val="single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D0299" w14:textId="77777777" w:rsidR="004C00B0" w:rsidRPr="00251698" w:rsidRDefault="004C00B0">
            <w:pPr>
              <w:rPr>
                <w:b/>
                <w:bCs/>
                <w:u w:val="single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9901B" w14:textId="77777777" w:rsidR="004C00B0" w:rsidRPr="00251698" w:rsidRDefault="004C00B0">
            <w:pPr>
              <w:rPr>
                <w:b/>
                <w:bCs/>
                <w:u w:val="single"/>
              </w:rPr>
            </w:pP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A448F" w14:textId="77777777" w:rsidR="004C00B0" w:rsidRPr="00251698" w:rsidRDefault="004C00B0">
            <w:pPr>
              <w:rPr>
                <w:b/>
                <w:bCs/>
                <w:u w:val="single"/>
              </w:rPr>
            </w:pPr>
          </w:p>
        </w:tc>
      </w:tr>
    </w:tbl>
    <w:p w14:paraId="666A8A73" w14:textId="77777777" w:rsidR="004C00B0" w:rsidRPr="00534FC8" w:rsidRDefault="004C00B0" w:rsidP="000F1FA8">
      <w:pPr>
        <w:rPr>
          <w:bCs/>
          <w:szCs w:val="28"/>
        </w:rPr>
      </w:pP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64"/>
        <w:gridCol w:w="2977"/>
        <w:gridCol w:w="2268"/>
        <w:gridCol w:w="2403"/>
        <w:gridCol w:w="1068"/>
      </w:tblGrid>
      <w:tr w:rsidR="004C00B0" w14:paraId="51678A11" w14:textId="77777777" w:rsidTr="004C00B0">
        <w:trPr>
          <w:cantSplit/>
          <w:trHeight w:val="737"/>
        </w:trPr>
        <w:tc>
          <w:tcPr>
            <w:tcW w:w="977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4E5032" w14:textId="77777777" w:rsidR="004C00B0" w:rsidRDefault="004C00B0">
            <w:pPr>
              <w:rPr>
                <w:b/>
                <w:bCs/>
              </w:rPr>
            </w:pPr>
            <w:r>
              <w:rPr>
                <w:b/>
                <w:bCs/>
              </w:rPr>
              <w:t>Technische Führungskraft für das Aufgabengebiet</w:t>
            </w:r>
            <w:r w:rsidR="009A4B78">
              <w:rPr>
                <w:b/>
                <w:bCs/>
              </w:rPr>
              <w:t>:</w:t>
            </w:r>
          </w:p>
          <w:p w14:paraId="77674FA6" w14:textId="77777777" w:rsidR="009A4B78" w:rsidRPr="00251698" w:rsidRDefault="009A4B78">
            <w:pPr>
              <w:rPr>
                <w:b/>
                <w:bCs/>
                <w:u w:val="single"/>
              </w:rPr>
            </w:pPr>
          </w:p>
        </w:tc>
      </w:tr>
      <w:tr w:rsidR="004C00B0" w14:paraId="3583BF63" w14:textId="77777777" w:rsidTr="004C00B0">
        <w:trPr>
          <w:trHeight w:val="737"/>
        </w:trPr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288446" w14:textId="54D17B83" w:rsidR="004C00B0" w:rsidRPr="0037004A" w:rsidRDefault="004C00B0">
            <w:pPr>
              <w:jc w:val="center"/>
              <w:rPr>
                <w:b/>
                <w:bCs/>
                <w:vertAlign w:val="superscript"/>
              </w:rPr>
            </w:pPr>
            <w:r>
              <w:rPr>
                <w:b/>
                <w:bCs/>
              </w:rPr>
              <w:t>Akad. Grad</w:t>
            </w:r>
            <w:r w:rsidR="00874458">
              <w:rPr>
                <w:b/>
                <w:bCs/>
                <w:vertAlign w:val="superscript"/>
              </w:rPr>
              <w:t>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671998" w14:textId="77777777" w:rsidR="004C00B0" w:rsidRDefault="004C00B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Name, Vorname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4D9D7B" w14:textId="77777777" w:rsidR="004C00B0" w:rsidRDefault="004C00B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Ausbildungsstätte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9F598A" w14:textId="77777777" w:rsidR="004C00B0" w:rsidRDefault="004C00B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Fachrichtung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3AE583" w14:textId="77777777" w:rsidR="004C00B0" w:rsidRDefault="004C00B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im Fach tätig seit</w:t>
            </w:r>
          </w:p>
        </w:tc>
      </w:tr>
      <w:tr w:rsidR="004C00B0" w14:paraId="42702624" w14:textId="77777777" w:rsidTr="004C00B0">
        <w:trPr>
          <w:trHeight w:val="737"/>
        </w:trPr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208EA" w14:textId="77777777" w:rsidR="004C00B0" w:rsidRPr="00251698" w:rsidRDefault="004C00B0">
            <w:pPr>
              <w:rPr>
                <w:b/>
                <w:bCs/>
                <w:u w:val="single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CCB94" w14:textId="77777777" w:rsidR="004C00B0" w:rsidRPr="00251698" w:rsidRDefault="004C00B0">
            <w:pPr>
              <w:rPr>
                <w:b/>
                <w:bCs/>
                <w:u w:val="single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ACD0C" w14:textId="77777777" w:rsidR="004C00B0" w:rsidRPr="00251698" w:rsidRDefault="004C00B0">
            <w:pPr>
              <w:rPr>
                <w:b/>
                <w:bCs/>
                <w:u w:val="single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92EDB" w14:textId="77777777" w:rsidR="004C00B0" w:rsidRPr="00251698" w:rsidRDefault="004C00B0">
            <w:pPr>
              <w:rPr>
                <w:b/>
                <w:bCs/>
                <w:u w:val="single"/>
              </w:rPr>
            </w:pP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77E2B" w14:textId="77777777" w:rsidR="004C00B0" w:rsidRPr="00251698" w:rsidRDefault="004C00B0">
            <w:pPr>
              <w:rPr>
                <w:b/>
                <w:bCs/>
                <w:u w:val="single"/>
              </w:rPr>
            </w:pPr>
          </w:p>
        </w:tc>
      </w:tr>
    </w:tbl>
    <w:p w14:paraId="637409D8" w14:textId="77777777" w:rsidR="004C00B0" w:rsidRPr="00D71A42" w:rsidRDefault="004C00B0" w:rsidP="000F1FA8">
      <w:pPr>
        <w:rPr>
          <w:bCs/>
          <w:szCs w:val="28"/>
        </w:rPr>
      </w:pPr>
    </w:p>
    <w:p w14:paraId="75AA8A58" w14:textId="77777777" w:rsidR="00534FC8" w:rsidRPr="00534FC8" w:rsidRDefault="00534FC8">
      <w:pPr>
        <w:rPr>
          <w:bCs/>
          <w:szCs w:val="28"/>
        </w:rPr>
      </w:pPr>
      <w:bookmarkStart w:id="2" w:name="_Ref170275489"/>
      <w:r w:rsidRPr="00534FC8">
        <w:rPr>
          <w:bCs/>
          <w:szCs w:val="28"/>
        </w:rPr>
        <w:br w:type="page"/>
      </w:r>
    </w:p>
    <w:p w14:paraId="2A8A3ADF" w14:textId="77777777" w:rsidR="005546E9" w:rsidRDefault="005546E9" w:rsidP="00AE767E">
      <w:pPr>
        <w:pStyle w:val="berschrift1"/>
        <w:spacing w:before="0" w:after="0" w:line="300" w:lineRule="exact"/>
        <w:jc w:val="center"/>
        <w:rPr>
          <w:u w:val="single"/>
        </w:rPr>
      </w:pPr>
    </w:p>
    <w:p w14:paraId="14013BE1" w14:textId="77777777" w:rsidR="00347D6C" w:rsidRDefault="006A5FCB" w:rsidP="00AE767E">
      <w:pPr>
        <w:pStyle w:val="berschrift1"/>
        <w:spacing w:before="0" w:after="0" w:line="300" w:lineRule="exact"/>
        <w:jc w:val="center"/>
        <w:rPr>
          <w:u w:val="single"/>
        </w:rPr>
      </w:pPr>
      <w:r w:rsidRPr="00AE767E">
        <w:rPr>
          <w:u w:val="single"/>
        </w:rPr>
        <w:t>T</w:t>
      </w:r>
      <w:r w:rsidR="00347D6C" w:rsidRPr="00AE767E">
        <w:rPr>
          <w:u w:val="single"/>
        </w:rPr>
        <w:t>echnische Dokumentation</w:t>
      </w:r>
      <w:bookmarkEnd w:id="2"/>
    </w:p>
    <w:p w14:paraId="0E62E96E" w14:textId="77777777" w:rsidR="00AE767E" w:rsidRDefault="00AE767E" w:rsidP="00AE767E"/>
    <w:p w14:paraId="03A1C767" w14:textId="77777777" w:rsidR="00AE767E" w:rsidRDefault="00AE767E" w:rsidP="00AE767E"/>
    <w:p w14:paraId="706B74DC" w14:textId="77777777" w:rsidR="005D4611" w:rsidRDefault="005D4611" w:rsidP="00AE767E"/>
    <w:p w14:paraId="656F0FD6" w14:textId="77777777" w:rsidR="005546E9" w:rsidRDefault="005546E9" w:rsidP="00AE767E"/>
    <w:p w14:paraId="70BF5E94" w14:textId="2BAFBCEA" w:rsidR="00AE767E" w:rsidRPr="005D4611" w:rsidRDefault="00C7421F" w:rsidP="00AE767E">
      <w:pPr>
        <w:rPr>
          <w:sz w:val="24"/>
          <w:szCs w:val="24"/>
        </w:rPr>
      </w:pPr>
      <w:r>
        <w:rPr>
          <w:sz w:val="24"/>
          <w:szCs w:val="24"/>
        </w:rPr>
        <w:t>Bitte fügen Sie</w:t>
      </w:r>
      <w:r w:rsidR="00AE767E" w:rsidRPr="005D4611">
        <w:rPr>
          <w:sz w:val="24"/>
          <w:szCs w:val="24"/>
        </w:rPr>
        <w:t xml:space="preserve"> folgende</w:t>
      </w:r>
      <w:r w:rsidR="005D4611" w:rsidRPr="005D4611">
        <w:rPr>
          <w:sz w:val="24"/>
          <w:szCs w:val="24"/>
        </w:rPr>
        <w:t xml:space="preserve"> Unterlagen</w:t>
      </w:r>
      <w:r w:rsidR="00D25F72">
        <w:rPr>
          <w:sz w:val="24"/>
          <w:szCs w:val="24"/>
        </w:rPr>
        <w:t xml:space="preserve"> </w:t>
      </w:r>
      <w:r w:rsidR="005D4611" w:rsidRPr="005D4611">
        <w:rPr>
          <w:sz w:val="24"/>
          <w:szCs w:val="24"/>
        </w:rPr>
        <w:t>bei:</w:t>
      </w:r>
    </w:p>
    <w:p w14:paraId="789C4BCC" w14:textId="77777777" w:rsidR="00AE767E" w:rsidRDefault="00AE767E" w:rsidP="00AE767E"/>
    <w:p w14:paraId="1F14D104" w14:textId="77777777" w:rsidR="005D4611" w:rsidRDefault="005D4611" w:rsidP="005D4611">
      <w:pPr>
        <w:pStyle w:val="Listenabsatz"/>
        <w:numPr>
          <w:ilvl w:val="0"/>
          <w:numId w:val="7"/>
        </w:numPr>
      </w:pPr>
      <w:r>
        <w:t>Organigramm vom Gesamtunternehmen</w:t>
      </w:r>
    </w:p>
    <w:p w14:paraId="7CA33C53" w14:textId="77777777" w:rsidR="005D4611" w:rsidRDefault="005D4611" w:rsidP="005D4611">
      <w:pPr>
        <w:pStyle w:val="Listenabsatz"/>
        <w:numPr>
          <w:ilvl w:val="0"/>
          <w:numId w:val="7"/>
        </w:numPr>
      </w:pPr>
      <w:r>
        <w:t>Organigramm für den zu prüfenden Bereich</w:t>
      </w:r>
    </w:p>
    <w:p w14:paraId="1D4E2CFF" w14:textId="77777777" w:rsidR="005D4611" w:rsidRDefault="005D4611" w:rsidP="005D4611">
      <w:pPr>
        <w:pStyle w:val="Listenabsatz"/>
        <w:numPr>
          <w:ilvl w:val="0"/>
          <w:numId w:val="7"/>
        </w:numPr>
      </w:pPr>
      <w:r>
        <w:t>Übersichtsplan der Netzgebiete</w:t>
      </w:r>
    </w:p>
    <w:p w14:paraId="5B20FB64" w14:textId="77777777" w:rsidR="005D4611" w:rsidRDefault="005D4611" w:rsidP="005D4611">
      <w:pPr>
        <w:pStyle w:val="Listenabsatz"/>
        <w:numPr>
          <w:ilvl w:val="0"/>
          <w:numId w:val="7"/>
        </w:numPr>
      </w:pPr>
      <w:r>
        <w:t>Übersicht der Betriebs- und Organisationsanweisungen</w:t>
      </w:r>
    </w:p>
    <w:p w14:paraId="1B59137B" w14:textId="77777777" w:rsidR="005D4611" w:rsidRPr="00AE767E" w:rsidRDefault="005D4611" w:rsidP="00AE767E"/>
    <w:p w14:paraId="434D1B98" w14:textId="77777777" w:rsidR="004C00B0" w:rsidRDefault="004C00B0" w:rsidP="000F1FA8">
      <w:pPr>
        <w:rPr>
          <w:bCs/>
          <w:szCs w:val="28"/>
        </w:rPr>
      </w:pPr>
    </w:p>
    <w:p w14:paraId="00285BC2" w14:textId="77777777" w:rsidR="005546E9" w:rsidRDefault="005546E9" w:rsidP="000F1FA8">
      <w:pPr>
        <w:rPr>
          <w:bCs/>
          <w:szCs w:val="28"/>
        </w:rPr>
      </w:pPr>
    </w:p>
    <w:p w14:paraId="2754C42C" w14:textId="77777777" w:rsidR="005546E9" w:rsidRDefault="005546E9" w:rsidP="000F1FA8">
      <w:pPr>
        <w:rPr>
          <w:bCs/>
          <w:szCs w:val="28"/>
        </w:rPr>
      </w:pPr>
    </w:p>
    <w:p w14:paraId="79F68348" w14:textId="6356CC35" w:rsidR="005D4611" w:rsidRPr="005D4611" w:rsidRDefault="005D4611" w:rsidP="000F1FA8">
      <w:pPr>
        <w:rPr>
          <w:bCs/>
          <w:sz w:val="24"/>
          <w:szCs w:val="24"/>
        </w:rPr>
      </w:pPr>
      <w:r w:rsidRPr="005D4611">
        <w:rPr>
          <w:bCs/>
          <w:sz w:val="24"/>
          <w:szCs w:val="24"/>
        </w:rPr>
        <w:t xml:space="preserve">Weitere Unterlagen sind </w:t>
      </w:r>
      <w:r w:rsidR="00307734">
        <w:rPr>
          <w:bCs/>
          <w:sz w:val="24"/>
          <w:szCs w:val="24"/>
        </w:rPr>
        <w:t>zur</w:t>
      </w:r>
      <w:r w:rsidR="00307734" w:rsidRPr="005D4611">
        <w:rPr>
          <w:bCs/>
          <w:sz w:val="24"/>
          <w:szCs w:val="24"/>
        </w:rPr>
        <w:t xml:space="preserve"> </w:t>
      </w:r>
      <w:r w:rsidRPr="005D4611">
        <w:rPr>
          <w:bCs/>
          <w:sz w:val="24"/>
          <w:szCs w:val="24"/>
        </w:rPr>
        <w:t>TSM-Überprüfung bereit zu stellen:</w:t>
      </w:r>
    </w:p>
    <w:p w14:paraId="01174B55" w14:textId="77777777" w:rsidR="005D4611" w:rsidRDefault="005D4611" w:rsidP="000F1FA8">
      <w:pPr>
        <w:rPr>
          <w:bCs/>
          <w:szCs w:val="28"/>
        </w:rPr>
      </w:pPr>
    </w:p>
    <w:p w14:paraId="75B1BE30" w14:textId="77777777" w:rsidR="005D4611" w:rsidRDefault="005D4611" w:rsidP="005D4611">
      <w:pPr>
        <w:pStyle w:val="Listenabsatz"/>
        <w:numPr>
          <w:ilvl w:val="0"/>
          <w:numId w:val="8"/>
        </w:numPr>
      </w:pPr>
      <w:r>
        <w:t>Stellenbeschreibungen</w:t>
      </w:r>
    </w:p>
    <w:p w14:paraId="3EDA2E20" w14:textId="77777777" w:rsidR="005D4611" w:rsidRDefault="005D4611" w:rsidP="005D4611">
      <w:pPr>
        <w:pStyle w:val="Listenabsatz"/>
        <w:numPr>
          <w:ilvl w:val="0"/>
          <w:numId w:val="8"/>
        </w:numPr>
      </w:pPr>
      <w:r>
        <w:t>Aufgabenbeschreibungen</w:t>
      </w:r>
    </w:p>
    <w:p w14:paraId="53285C36" w14:textId="77777777" w:rsidR="005D4611" w:rsidRDefault="005D4611" w:rsidP="005D4611">
      <w:pPr>
        <w:pStyle w:val="Listenabsatz"/>
        <w:numPr>
          <w:ilvl w:val="0"/>
          <w:numId w:val="8"/>
        </w:numPr>
      </w:pPr>
      <w:r w:rsidRPr="00EC5E27">
        <w:t>Vertretungsregelungen</w:t>
      </w:r>
    </w:p>
    <w:p w14:paraId="4E66749C" w14:textId="77777777" w:rsidR="005D4611" w:rsidRDefault="005D4611" w:rsidP="005D4611">
      <w:pPr>
        <w:pStyle w:val="Listenabsatz"/>
        <w:numPr>
          <w:ilvl w:val="0"/>
          <w:numId w:val="8"/>
        </w:numPr>
      </w:pPr>
      <w:r w:rsidRPr="00EC5E27">
        <w:t>Schnittstellenbeschreibungen</w:t>
      </w:r>
    </w:p>
    <w:p w14:paraId="4B945B37" w14:textId="77777777" w:rsidR="005D4611" w:rsidRPr="005D4611" w:rsidRDefault="005D4611" w:rsidP="005D4611">
      <w:pPr>
        <w:pStyle w:val="Listenabsatz"/>
        <w:numPr>
          <w:ilvl w:val="0"/>
          <w:numId w:val="8"/>
        </w:numPr>
        <w:rPr>
          <w:bCs/>
          <w:szCs w:val="28"/>
        </w:rPr>
      </w:pPr>
      <w:r w:rsidRPr="00EC5E27">
        <w:t>Übertragun</w:t>
      </w:r>
      <w:r>
        <w:t>g</w:t>
      </w:r>
      <w:r w:rsidR="004D43F6">
        <w:t xml:space="preserve"> der Unternehmerpflichten</w:t>
      </w:r>
    </w:p>
    <w:p w14:paraId="157C1EF4" w14:textId="77777777" w:rsidR="005D4611" w:rsidRPr="005D4611" w:rsidRDefault="005D4611" w:rsidP="005D4611">
      <w:pPr>
        <w:pStyle w:val="Listenabsatz"/>
        <w:numPr>
          <w:ilvl w:val="0"/>
          <w:numId w:val="8"/>
        </w:numPr>
        <w:rPr>
          <w:bCs/>
          <w:szCs w:val="28"/>
        </w:rPr>
      </w:pPr>
      <w:r>
        <w:t xml:space="preserve">Relevante </w:t>
      </w:r>
      <w:r w:rsidRPr="00EC5E27">
        <w:t>Betriebshandbücher</w:t>
      </w:r>
    </w:p>
    <w:p w14:paraId="55BC458A" w14:textId="77777777" w:rsidR="004D43F6" w:rsidRDefault="004D43F6" w:rsidP="004D43F6">
      <w:pPr>
        <w:pStyle w:val="Listenabsatz"/>
        <w:numPr>
          <w:ilvl w:val="0"/>
          <w:numId w:val="8"/>
        </w:numPr>
      </w:pPr>
      <w:r>
        <w:t>Gefährdungsbeurteilungen</w:t>
      </w:r>
    </w:p>
    <w:p w14:paraId="32C4A33D" w14:textId="77777777" w:rsidR="005D4611" w:rsidRDefault="004D43F6" w:rsidP="004D43F6">
      <w:pPr>
        <w:pStyle w:val="Listenabsatz"/>
        <w:numPr>
          <w:ilvl w:val="0"/>
          <w:numId w:val="8"/>
        </w:numPr>
      </w:pPr>
      <w:r>
        <w:t xml:space="preserve">Organisation </w:t>
      </w:r>
      <w:r w:rsidRPr="00EC5E27">
        <w:t>Störungsmanagement</w:t>
      </w:r>
    </w:p>
    <w:p w14:paraId="3CB72869" w14:textId="77777777" w:rsidR="004D43F6" w:rsidRDefault="004D43F6" w:rsidP="004D43F6">
      <w:pPr>
        <w:pStyle w:val="Listenabsatz"/>
        <w:numPr>
          <w:ilvl w:val="0"/>
          <w:numId w:val="8"/>
        </w:numPr>
      </w:pPr>
      <w:r>
        <w:t>Organisation für den Bereitschaftsdienst (Zuständigkeitsbereiche)</w:t>
      </w:r>
    </w:p>
    <w:p w14:paraId="59962866" w14:textId="6AE28EF4" w:rsidR="004D43F6" w:rsidRDefault="004D43F6" w:rsidP="004D43F6">
      <w:pPr>
        <w:pStyle w:val="Listenabsatz"/>
        <w:numPr>
          <w:ilvl w:val="0"/>
          <w:numId w:val="8"/>
        </w:numPr>
      </w:pPr>
      <w:r>
        <w:t>Personelle Festlegung</w:t>
      </w:r>
      <w:r w:rsidR="00874458">
        <w:t>en</w:t>
      </w:r>
      <w:r>
        <w:t xml:space="preserve"> für den Bereitschaftsdienst</w:t>
      </w:r>
    </w:p>
    <w:p w14:paraId="7098AC3D" w14:textId="28BA73DE" w:rsidR="004D43F6" w:rsidRDefault="004D43F6" w:rsidP="004D43F6">
      <w:pPr>
        <w:pStyle w:val="Listenabsatz"/>
        <w:numPr>
          <w:ilvl w:val="0"/>
          <w:numId w:val="8"/>
        </w:numPr>
      </w:pPr>
      <w:r>
        <w:t xml:space="preserve">Liste der </w:t>
      </w:r>
      <w:r w:rsidR="00874458">
        <w:t>beauftragten</w:t>
      </w:r>
      <w:r w:rsidR="00307734">
        <w:t xml:space="preserve"> </w:t>
      </w:r>
      <w:r w:rsidR="00874458">
        <w:t>/</w:t>
      </w:r>
      <w:r w:rsidR="00307734">
        <w:t xml:space="preserve"> </w:t>
      </w:r>
      <w:r>
        <w:t>benannten</w:t>
      </w:r>
      <w:r w:rsidR="00307734">
        <w:t xml:space="preserve"> </w:t>
      </w:r>
      <w:r>
        <w:t>/</w:t>
      </w:r>
      <w:r w:rsidR="00307734">
        <w:t xml:space="preserve"> </w:t>
      </w:r>
      <w:r>
        <w:t>bestellten Personen</w:t>
      </w:r>
    </w:p>
    <w:p w14:paraId="2C14A289" w14:textId="77777777" w:rsidR="005546E9" w:rsidRDefault="005546E9" w:rsidP="004D43F6">
      <w:pPr>
        <w:pStyle w:val="Listenabsatz"/>
        <w:numPr>
          <w:ilvl w:val="0"/>
          <w:numId w:val="8"/>
        </w:numPr>
      </w:pPr>
      <w:r>
        <w:t>Protokolle zur Baustellenüberwachung</w:t>
      </w:r>
    </w:p>
    <w:p w14:paraId="2EAC3DB5" w14:textId="77777777" w:rsidR="005546E9" w:rsidRDefault="005546E9" w:rsidP="004D43F6">
      <w:pPr>
        <w:pStyle w:val="Listenabsatz"/>
        <w:numPr>
          <w:ilvl w:val="0"/>
          <w:numId w:val="8"/>
        </w:numPr>
      </w:pPr>
      <w:r>
        <w:t>Schulungskonzept</w:t>
      </w:r>
    </w:p>
    <w:p w14:paraId="20C81DBA" w14:textId="7BA5F50F" w:rsidR="005546E9" w:rsidRDefault="005546E9" w:rsidP="004D43F6">
      <w:pPr>
        <w:pStyle w:val="Listenabsatz"/>
        <w:numPr>
          <w:ilvl w:val="0"/>
          <w:numId w:val="8"/>
        </w:numPr>
      </w:pPr>
      <w:r>
        <w:t xml:space="preserve">Dokumentation von Schulungen </w:t>
      </w:r>
      <w:r w:rsidR="00874458">
        <w:t xml:space="preserve">und </w:t>
      </w:r>
      <w:r>
        <w:t>Unterweisungen</w:t>
      </w:r>
    </w:p>
    <w:p w14:paraId="38291B4C" w14:textId="77777777" w:rsidR="005546E9" w:rsidRDefault="005546E9" w:rsidP="004D43F6">
      <w:pPr>
        <w:pStyle w:val="Listenabsatz"/>
        <w:numPr>
          <w:ilvl w:val="0"/>
          <w:numId w:val="8"/>
        </w:numPr>
      </w:pPr>
      <w:r>
        <w:t>Instandhaltungskonzept</w:t>
      </w:r>
    </w:p>
    <w:p w14:paraId="1C090B54" w14:textId="77777777" w:rsidR="005546E9" w:rsidRDefault="005546E9" w:rsidP="004D43F6">
      <w:pPr>
        <w:pStyle w:val="Listenabsatz"/>
        <w:numPr>
          <w:ilvl w:val="0"/>
          <w:numId w:val="8"/>
        </w:numPr>
      </w:pPr>
      <w:r>
        <w:t>Dokumentationskonzept</w:t>
      </w:r>
    </w:p>
    <w:sectPr w:rsidR="005546E9" w:rsidSect="000B369E">
      <w:headerReference w:type="default" r:id="rId9"/>
      <w:footerReference w:type="default" r:id="rId10"/>
      <w:pgSz w:w="11906" w:h="16838" w:code="9"/>
      <w:pgMar w:top="2268" w:right="1416" w:bottom="1134" w:left="1418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F80B34D" w14:textId="77777777" w:rsidR="00BF36F5" w:rsidRDefault="00BF36F5">
      <w:r>
        <w:separator/>
      </w:r>
    </w:p>
  </w:endnote>
  <w:endnote w:type="continuationSeparator" w:id="0">
    <w:p w14:paraId="30159211" w14:textId="77777777" w:rsidR="00BF36F5" w:rsidRDefault="00BF36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CEC49C7E-AD17-4D2C-9F6C-548D6D337DF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70A9E60-43F7-40DF-9023-8550605287B2}"/>
    <w:embedBold r:id="rId3" w:fontKey="{1C96AB89-3F06-417E-B4D6-505A22E212C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7529664E-2113-4FC4-B339-BEC49EE11C0E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FE76EEC4-6BD8-4AC7-96BA-F3B13950BA66}"/>
    <w:embedBold r:id="rId6" w:fontKey="{176BBB56-620B-4574-ABB4-19AF542FF40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2FAFE57B-8B98-468A-93C9-EEEA1D435C35}"/>
    <w:embedBold r:id="rId8" w:fontKey="{F3AA475E-C556-4E80-B051-65750600E1F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33F77964-5F62-4E32-B0D6-C84EE9EAE98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E0D4B5C5-5CCC-4405-86CF-8510A82A0D49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1" w:fontKey="{A173106D-C9F6-4F08-87C8-38C54480A9E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FA1FF1" w14:textId="4855A1FA" w:rsidR="00F96659" w:rsidRPr="0037004A" w:rsidRDefault="00F96659" w:rsidP="0037004A">
    <w:pPr>
      <w:jc w:val="right"/>
      <w:rPr>
        <w:sz w:val="18"/>
        <w:szCs w:val="18"/>
      </w:rPr>
    </w:pPr>
    <w:r w:rsidRPr="0037004A">
      <w:rPr>
        <w:sz w:val="18"/>
        <w:szCs w:val="18"/>
      </w:rPr>
      <w:t>© 20</w:t>
    </w:r>
    <w:r w:rsidR="0030755B" w:rsidRPr="0037004A">
      <w:rPr>
        <w:sz w:val="18"/>
        <w:szCs w:val="18"/>
      </w:rPr>
      <w:t>1</w:t>
    </w:r>
    <w:r w:rsidR="00655BB3" w:rsidRPr="0037004A">
      <w:rPr>
        <w:sz w:val="18"/>
        <w:szCs w:val="18"/>
      </w:rPr>
      <w:t>8</w:t>
    </w:r>
    <w:r w:rsidRPr="0037004A">
      <w:rPr>
        <w:sz w:val="18"/>
        <w:szCs w:val="18"/>
      </w:rPr>
      <w:t xml:space="preserve"> DVGW</w:t>
    </w:r>
    <w:r w:rsidR="0053680F" w:rsidRPr="0037004A">
      <w:rPr>
        <w:sz w:val="18"/>
        <w:szCs w:val="18"/>
      </w:rPr>
      <w:t xml:space="preserve"> Service &amp;</w:t>
    </w:r>
    <w:r w:rsidR="007B089A" w:rsidRPr="0037004A">
      <w:rPr>
        <w:sz w:val="18"/>
        <w:szCs w:val="18"/>
      </w:rPr>
      <w:t xml:space="preserve"> </w:t>
    </w:r>
    <w:r w:rsidR="0053680F" w:rsidRPr="0037004A">
      <w:rPr>
        <w:sz w:val="18"/>
        <w:szCs w:val="18"/>
      </w:rPr>
      <w:t>Consult GmbH</w:t>
    </w:r>
    <w:r w:rsidRPr="0037004A">
      <w:rPr>
        <w:sz w:val="18"/>
        <w:szCs w:val="18"/>
      </w:rPr>
      <w:t>, Bonn</w:t>
    </w:r>
  </w:p>
  <w:p w14:paraId="6DA835AB" w14:textId="13CB260B" w:rsidR="00F96659" w:rsidRPr="00FB65BF" w:rsidRDefault="00F96659" w:rsidP="0037004A">
    <w:pPr>
      <w:pStyle w:val="Fuzeile"/>
      <w:jc w:val="right"/>
      <w:rPr>
        <w:sz w:val="16"/>
      </w:rPr>
    </w:pPr>
    <w:r w:rsidRPr="00FB65BF">
      <w:rPr>
        <w:sz w:val="16"/>
      </w:rPr>
      <w:t xml:space="preserve">Seite </w:t>
    </w:r>
    <w:r w:rsidRPr="00FB65BF">
      <w:rPr>
        <w:sz w:val="16"/>
      </w:rPr>
      <w:fldChar w:fldCharType="begin"/>
    </w:r>
    <w:r w:rsidRPr="00FB65BF">
      <w:rPr>
        <w:sz w:val="16"/>
      </w:rPr>
      <w:instrText xml:space="preserve"> PAGE </w:instrText>
    </w:r>
    <w:r w:rsidRPr="00FB65BF">
      <w:rPr>
        <w:sz w:val="16"/>
      </w:rPr>
      <w:fldChar w:fldCharType="separate"/>
    </w:r>
    <w:r w:rsidR="002D5A50">
      <w:rPr>
        <w:noProof/>
        <w:sz w:val="16"/>
      </w:rPr>
      <w:t>1</w:t>
    </w:r>
    <w:r w:rsidRPr="00FB65BF">
      <w:rPr>
        <w:sz w:val="16"/>
      </w:rPr>
      <w:fldChar w:fldCharType="end"/>
    </w:r>
    <w:r w:rsidRPr="00FB65BF">
      <w:rPr>
        <w:sz w:val="16"/>
      </w:rPr>
      <w:t xml:space="preserve"> von </w:t>
    </w:r>
    <w:r w:rsidRPr="00FB65BF">
      <w:rPr>
        <w:sz w:val="16"/>
      </w:rPr>
      <w:fldChar w:fldCharType="begin"/>
    </w:r>
    <w:r w:rsidRPr="00FB65BF">
      <w:rPr>
        <w:sz w:val="16"/>
      </w:rPr>
      <w:instrText xml:space="preserve"> NUMPAGES </w:instrText>
    </w:r>
    <w:r w:rsidRPr="00FB65BF">
      <w:rPr>
        <w:sz w:val="16"/>
      </w:rPr>
      <w:fldChar w:fldCharType="separate"/>
    </w:r>
    <w:r w:rsidR="002D5A50">
      <w:rPr>
        <w:noProof/>
        <w:sz w:val="16"/>
      </w:rPr>
      <w:t>6</w:t>
    </w:r>
    <w:r w:rsidRPr="00FB65BF">
      <w:rPr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BB3D926" w14:textId="77777777" w:rsidR="00BF36F5" w:rsidRDefault="00BF36F5">
      <w:r>
        <w:separator/>
      </w:r>
    </w:p>
  </w:footnote>
  <w:footnote w:type="continuationSeparator" w:id="0">
    <w:p w14:paraId="0C3136AF" w14:textId="77777777" w:rsidR="00BF36F5" w:rsidRDefault="00BF36F5">
      <w:r>
        <w:continuationSeparator/>
      </w:r>
    </w:p>
  </w:footnote>
  <w:footnote w:id="1">
    <w:p w14:paraId="7E9CE43C" w14:textId="70F6CD3C" w:rsidR="00690FFE" w:rsidRPr="0037004A" w:rsidRDefault="00690FFE">
      <w:pPr>
        <w:pStyle w:val="Funotentext"/>
        <w:rPr>
          <w:sz w:val="16"/>
          <w:szCs w:val="16"/>
        </w:rPr>
      </w:pPr>
      <w:r w:rsidRPr="0037004A">
        <w:rPr>
          <w:rStyle w:val="Funotenzeichen"/>
          <w:sz w:val="16"/>
          <w:szCs w:val="16"/>
        </w:rPr>
        <w:footnoteRef/>
      </w:r>
      <w:r w:rsidRPr="0037004A">
        <w:rPr>
          <w:sz w:val="16"/>
          <w:szCs w:val="16"/>
        </w:rPr>
        <w:t xml:space="preserve"> Bitte unbedingt den vollständigen, korrekten akademischen Grad angeben</w:t>
      </w:r>
      <w:r w:rsidR="00874458" w:rsidRPr="0037004A">
        <w:rPr>
          <w:sz w:val="16"/>
          <w:szCs w:val="16"/>
        </w:rPr>
        <w:t>!</w:t>
      </w:r>
      <w:r w:rsidR="00874458" w:rsidRPr="0037004A">
        <w:rPr>
          <w:sz w:val="16"/>
          <w:szCs w:val="16"/>
        </w:rPr>
        <w:b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D70587" w14:textId="3519CA2D" w:rsidR="00E74ED9" w:rsidRDefault="00B60D96" w:rsidP="00B60D96">
    <w:pPr>
      <w:pStyle w:val="Kopfzeile"/>
      <w:spacing w:before="600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C8B4314" wp14:editId="4DB90620">
          <wp:simplePos x="0" y="0"/>
          <wp:positionH relativeFrom="column">
            <wp:posOffset>4447947</wp:posOffset>
          </wp:positionH>
          <wp:positionV relativeFrom="paragraph">
            <wp:posOffset>59618</wp:posOffset>
          </wp:positionV>
          <wp:extent cx="1299773" cy="1417860"/>
          <wp:effectExtent l="0" t="0" r="0" b="0"/>
          <wp:wrapNone/>
          <wp:docPr id="11" name="Grafi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VGW SC Logo RGB300dpi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7386" cy="14261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07D54" w:rsidRPr="00107D54">
      <w:rPr>
        <w:noProof/>
      </w:rPr>
      <w:drawing>
        <wp:inline distT="0" distB="0" distL="0" distR="0" wp14:anchorId="331563AF" wp14:editId="44797C46">
          <wp:extent cx="2066925" cy="662736"/>
          <wp:effectExtent l="0" t="0" r="0" b="4445"/>
          <wp:docPr id="10" name="Picture 45" descr="TSM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5" descr="TSM 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04175" cy="674680"/>
                  </a:xfrm>
                  <a:prstGeom prst="rect">
                    <a:avLst/>
                  </a:prstGeom>
                  <a:noFill/>
                  <a:ln/>
                  <a:extLst>
                    <a:ext uri="{AF507438-7753-43E0-B8FC-AC1667EBCBE1}">
                      <a14:hiddenEffects xmlns:a14="http://schemas.microsoft.com/office/drawing/2010/main"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a14:hiddenEffects>
                    </a:ext>
                  </a:extLst>
                </pic:spPr>
              </pic:pic>
            </a:graphicData>
          </a:graphic>
        </wp:inline>
      </w:drawing>
    </w:r>
    <w:r>
      <w:t xml:space="preserve">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pt;height:12pt;visibility:visible;mso-wrap-style:square" o:bullet="t">
        <v:imagedata r:id="rId1" o:title=""/>
      </v:shape>
    </w:pict>
  </w:numPicBullet>
  <w:abstractNum w:abstractNumId="0" w15:restartNumberingAfterBreak="0">
    <w:nsid w:val="16EF052E"/>
    <w:multiLevelType w:val="hybridMultilevel"/>
    <w:tmpl w:val="DB2A823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F156414"/>
    <w:multiLevelType w:val="hybridMultilevel"/>
    <w:tmpl w:val="3060626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3B17B4"/>
    <w:multiLevelType w:val="hybridMultilevel"/>
    <w:tmpl w:val="230E2DA4"/>
    <w:lvl w:ilvl="0" w:tplc="A404E05C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0CB3DAE"/>
    <w:multiLevelType w:val="hybridMultilevel"/>
    <w:tmpl w:val="F37A1278"/>
    <w:lvl w:ilvl="0" w:tplc="04070001">
      <w:start w:val="1"/>
      <w:numFmt w:val="bullet"/>
      <w:lvlText w:val=""/>
      <w:lvlJc w:val="left"/>
      <w:pPr>
        <w:ind w:left="55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7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9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1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3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5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7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9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16" w:hanging="360"/>
      </w:pPr>
      <w:rPr>
        <w:rFonts w:ascii="Wingdings" w:hAnsi="Wingdings" w:hint="default"/>
      </w:rPr>
    </w:lvl>
  </w:abstractNum>
  <w:abstractNum w:abstractNumId="4" w15:restartNumberingAfterBreak="0">
    <w:nsid w:val="6E5514A5"/>
    <w:multiLevelType w:val="hybridMultilevel"/>
    <w:tmpl w:val="6720A44E"/>
    <w:lvl w:ilvl="0" w:tplc="04070001">
      <w:start w:val="1"/>
      <w:numFmt w:val="bullet"/>
      <w:lvlText w:val=""/>
      <w:lvlJc w:val="left"/>
      <w:pPr>
        <w:tabs>
          <w:tab w:val="num" w:pos="1425"/>
        </w:tabs>
        <w:ind w:left="1425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abstractNum w:abstractNumId="5" w15:restartNumberingAfterBreak="0">
    <w:nsid w:val="6FF00F2B"/>
    <w:multiLevelType w:val="hybridMultilevel"/>
    <w:tmpl w:val="272411B8"/>
    <w:lvl w:ilvl="0" w:tplc="F1B2F142">
      <w:start w:val="5"/>
      <w:numFmt w:val="bullet"/>
      <w:lvlText w:val=""/>
      <w:lvlJc w:val="left"/>
      <w:pPr>
        <w:ind w:left="1068" w:hanging="360"/>
      </w:pPr>
      <w:rPr>
        <w:rFonts w:ascii="Wingdings" w:eastAsia="Times New Roman" w:hAnsi="Wingdings" w:cs="Arial" w:hint="default"/>
        <w:b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728D5068"/>
    <w:multiLevelType w:val="hybridMultilevel"/>
    <w:tmpl w:val="B33A3430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F704FC1"/>
    <w:multiLevelType w:val="hybridMultilevel"/>
    <w:tmpl w:val="9760B35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2"/>
  </w:num>
  <w:num w:numId="4">
    <w:abstractNumId w:val="3"/>
  </w:num>
  <w:num w:numId="5">
    <w:abstractNumId w:val="5"/>
  </w:num>
  <w:num w:numId="6">
    <w:abstractNumId w:val="0"/>
  </w:num>
  <w:num w:numId="7">
    <w:abstractNumId w:val="1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TrueTypeFonts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08"/>
  <w:autoHyphenation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165A"/>
    <w:rsid w:val="000022CF"/>
    <w:rsid w:val="0000246E"/>
    <w:rsid w:val="00010823"/>
    <w:rsid w:val="000111D7"/>
    <w:rsid w:val="00031859"/>
    <w:rsid w:val="000375BE"/>
    <w:rsid w:val="000546E5"/>
    <w:rsid w:val="00055D55"/>
    <w:rsid w:val="00070E57"/>
    <w:rsid w:val="00073AE6"/>
    <w:rsid w:val="000A5709"/>
    <w:rsid w:val="000B1265"/>
    <w:rsid w:val="000B1578"/>
    <w:rsid w:val="000B369E"/>
    <w:rsid w:val="000E6858"/>
    <w:rsid w:val="000F1FA8"/>
    <w:rsid w:val="00101A3D"/>
    <w:rsid w:val="00105427"/>
    <w:rsid w:val="00107D54"/>
    <w:rsid w:val="00110513"/>
    <w:rsid w:val="00114544"/>
    <w:rsid w:val="00115F0D"/>
    <w:rsid w:val="00120181"/>
    <w:rsid w:val="00124EF3"/>
    <w:rsid w:val="00127F1A"/>
    <w:rsid w:val="00142765"/>
    <w:rsid w:val="0015644D"/>
    <w:rsid w:val="0015748C"/>
    <w:rsid w:val="00172F1A"/>
    <w:rsid w:val="001832B0"/>
    <w:rsid w:val="00196D54"/>
    <w:rsid w:val="001B1F6F"/>
    <w:rsid w:val="001B5A34"/>
    <w:rsid w:val="001B6328"/>
    <w:rsid w:val="001E1338"/>
    <w:rsid w:val="0022221E"/>
    <w:rsid w:val="002272E3"/>
    <w:rsid w:val="00251698"/>
    <w:rsid w:val="00263599"/>
    <w:rsid w:val="00272EAC"/>
    <w:rsid w:val="002824F1"/>
    <w:rsid w:val="00284775"/>
    <w:rsid w:val="002872A1"/>
    <w:rsid w:val="00294314"/>
    <w:rsid w:val="00297D78"/>
    <w:rsid w:val="002B177E"/>
    <w:rsid w:val="002D5A50"/>
    <w:rsid w:val="002E6FB9"/>
    <w:rsid w:val="002F3C2B"/>
    <w:rsid w:val="002F5BFC"/>
    <w:rsid w:val="00302869"/>
    <w:rsid w:val="0030755B"/>
    <w:rsid w:val="00307734"/>
    <w:rsid w:val="003303CC"/>
    <w:rsid w:val="00335470"/>
    <w:rsid w:val="00336DA7"/>
    <w:rsid w:val="0034240F"/>
    <w:rsid w:val="00347D6C"/>
    <w:rsid w:val="00354A5A"/>
    <w:rsid w:val="0037004A"/>
    <w:rsid w:val="00397C46"/>
    <w:rsid w:val="003A19E8"/>
    <w:rsid w:val="003C079E"/>
    <w:rsid w:val="003D0F06"/>
    <w:rsid w:val="003E1AD8"/>
    <w:rsid w:val="003E2A42"/>
    <w:rsid w:val="003F102C"/>
    <w:rsid w:val="003F3FAE"/>
    <w:rsid w:val="003F6D06"/>
    <w:rsid w:val="00400EF3"/>
    <w:rsid w:val="0040350E"/>
    <w:rsid w:val="00403E47"/>
    <w:rsid w:val="00406AF5"/>
    <w:rsid w:val="004128FD"/>
    <w:rsid w:val="004223F6"/>
    <w:rsid w:val="00423B9A"/>
    <w:rsid w:val="0044414C"/>
    <w:rsid w:val="00444566"/>
    <w:rsid w:val="00446E00"/>
    <w:rsid w:val="00462562"/>
    <w:rsid w:val="00467495"/>
    <w:rsid w:val="00467B97"/>
    <w:rsid w:val="00481A90"/>
    <w:rsid w:val="00481E94"/>
    <w:rsid w:val="00485413"/>
    <w:rsid w:val="0049158F"/>
    <w:rsid w:val="00492FD8"/>
    <w:rsid w:val="004C00B0"/>
    <w:rsid w:val="004D43F6"/>
    <w:rsid w:val="004F0BE5"/>
    <w:rsid w:val="004F5DD9"/>
    <w:rsid w:val="00514699"/>
    <w:rsid w:val="00514700"/>
    <w:rsid w:val="00524A0D"/>
    <w:rsid w:val="00524BAD"/>
    <w:rsid w:val="00534FC8"/>
    <w:rsid w:val="0053594E"/>
    <w:rsid w:val="0053680F"/>
    <w:rsid w:val="005546E9"/>
    <w:rsid w:val="005613A5"/>
    <w:rsid w:val="00563B1F"/>
    <w:rsid w:val="00567380"/>
    <w:rsid w:val="005C693A"/>
    <w:rsid w:val="005C6FD5"/>
    <w:rsid w:val="005D4486"/>
    <w:rsid w:val="005D4611"/>
    <w:rsid w:val="005E1D90"/>
    <w:rsid w:val="005E2AF4"/>
    <w:rsid w:val="005E6285"/>
    <w:rsid w:val="006013F5"/>
    <w:rsid w:val="006055BC"/>
    <w:rsid w:val="0061208B"/>
    <w:rsid w:val="00612DA7"/>
    <w:rsid w:val="00623374"/>
    <w:rsid w:val="00635552"/>
    <w:rsid w:val="006408C2"/>
    <w:rsid w:val="0064160F"/>
    <w:rsid w:val="0064476B"/>
    <w:rsid w:val="0065336A"/>
    <w:rsid w:val="00654055"/>
    <w:rsid w:val="00655BB3"/>
    <w:rsid w:val="006750CE"/>
    <w:rsid w:val="0067519E"/>
    <w:rsid w:val="00682E2A"/>
    <w:rsid w:val="00690FFE"/>
    <w:rsid w:val="0069502E"/>
    <w:rsid w:val="006A1A94"/>
    <w:rsid w:val="006A2B69"/>
    <w:rsid w:val="006A551B"/>
    <w:rsid w:val="006A5FCB"/>
    <w:rsid w:val="006C6305"/>
    <w:rsid w:val="006D134E"/>
    <w:rsid w:val="006D2E45"/>
    <w:rsid w:val="006F201E"/>
    <w:rsid w:val="006F4870"/>
    <w:rsid w:val="00702E32"/>
    <w:rsid w:val="007076EB"/>
    <w:rsid w:val="00752BC1"/>
    <w:rsid w:val="00781AF6"/>
    <w:rsid w:val="00791428"/>
    <w:rsid w:val="007B089A"/>
    <w:rsid w:val="007D0895"/>
    <w:rsid w:val="007E02FF"/>
    <w:rsid w:val="007E320E"/>
    <w:rsid w:val="007E4318"/>
    <w:rsid w:val="007F52A1"/>
    <w:rsid w:val="008318F0"/>
    <w:rsid w:val="00844899"/>
    <w:rsid w:val="0085165A"/>
    <w:rsid w:val="00855416"/>
    <w:rsid w:val="00874458"/>
    <w:rsid w:val="008936E7"/>
    <w:rsid w:val="008B4DB0"/>
    <w:rsid w:val="008C13B6"/>
    <w:rsid w:val="008C264D"/>
    <w:rsid w:val="008D2AF0"/>
    <w:rsid w:val="008E01B0"/>
    <w:rsid w:val="008E0696"/>
    <w:rsid w:val="008E1C6A"/>
    <w:rsid w:val="008E2C11"/>
    <w:rsid w:val="00945574"/>
    <w:rsid w:val="00967098"/>
    <w:rsid w:val="009733A8"/>
    <w:rsid w:val="00977EAA"/>
    <w:rsid w:val="00980667"/>
    <w:rsid w:val="0098120E"/>
    <w:rsid w:val="0098298D"/>
    <w:rsid w:val="009908A7"/>
    <w:rsid w:val="009A4B78"/>
    <w:rsid w:val="009B39EE"/>
    <w:rsid w:val="009B77D9"/>
    <w:rsid w:val="009C4BAD"/>
    <w:rsid w:val="009C7035"/>
    <w:rsid w:val="009D3D4D"/>
    <w:rsid w:val="009F765D"/>
    <w:rsid w:val="00A0527D"/>
    <w:rsid w:val="00A17C11"/>
    <w:rsid w:val="00A243A6"/>
    <w:rsid w:val="00A51838"/>
    <w:rsid w:val="00A54632"/>
    <w:rsid w:val="00A64C02"/>
    <w:rsid w:val="00A92BD2"/>
    <w:rsid w:val="00A95CC6"/>
    <w:rsid w:val="00AB0B63"/>
    <w:rsid w:val="00AC4312"/>
    <w:rsid w:val="00AD29A1"/>
    <w:rsid w:val="00AD32A6"/>
    <w:rsid w:val="00AD7A33"/>
    <w:rsid w:val="00AE542D"/>
    <w:rsid w:val="00AE6B6C"/>
    <w:rsid w:val="00AE767E"/>
    <w:rsid w:val="00B01FDB"/>
    <w:rsid w:val="00B242A0"/>
    <w:rsid w:val="00B24EE8"/>
    <w:rsid w:val="00B4733B"/>
    <w:rsid w:val="00B47DF5"/>
    <w:rsid w:val="00B535C9"/>
    <w:rsid w:val="00B60D96"/>
    <w:rsid w:val="00B758A8"/>
    <w:rsid w:val="00B925F4"/>
    <w:rsid w:val="00BA1C81"/>
    <w:rsid w:val="00BA3E03"/>
    <w:rsid w:val="00BB0405"/>
    <w:rsid w:val="00BF36F5"/>
    <w:rsid w:val="00C00386"/>
    <w:rsid w:val="00C00425"/>
    <w:rsid w:val="00C03CB5"/>
    <w:rsid w:val="00C113A0"/>
    <w:rsid w:val="00C157C8"/>
    <w:rsid w:val="00C364BD"/>
    <w:rsid w:val="00C408AD"/>
    <w:rsid w:val="00C5612C"/>
    <w:rsid w:val="00C6770E"/>
    <w:rsid w:val="00C7421F"/>
    <w:rsid w:val="00C760BC"/>
    <w:rsid w:val="00C77F81"/>
    <w:rsid w:val="00C82C1F"/>
    <w:rsid w:val="00C86EA2"/>
    <w:rsid w:val="00C936E0"/>
    <w:rsid w:val="00C956F0"/>
    <w:rsid w:val="00CB104B"/>
    <w:rsid w:val="00CB382E"/>
    <w:rsid w:val="00CD54F2"/>
    <w:rsid w:val="00CE0BE7"/>
    <w:rsid w:val="00CF213F"/>
    <w:rsid w:val="00CF49DC"/>
    <w:rsid w:val="00D04614"/>
    <w:rsid w:val="00D16CA1"/>
    <w:rsid w:val="00D20F52"/>
    <w:rsid w:val="00D25F72"/>
    <w:rsid w:val="00D30BB7"/>
    <w:rsid w:val="00D37A85"/>
    <w:rsid w:val="00D44AA9"/>
    <w:rsid w:val="00D46947"/>
    <w:rsid w:val="00D61915"/>
    <w:rsid w:val="00D70975"/>
    <w:rsid w:val="00D71A42"/>
    <w:rsid w:val="00D72A1A"/>
    <w:rsid w:val="00D75758"/>
    <w:rsid w:val="00DA4619"/>
    <w:rsid w:val="00DF1BC5"/>
    <w:rsid w:val="00DF749C"/>
    <w:rsid w:val="00E00E8C"/>
    <w:rsid w:val="00E13DA4"/>
    <w:rsid w:val="00E25E60"/>
    <w:rsid w:val="00E33397"/>
    <w:rsid w:val="00E44672"/>
    <w:rsid w:val="00E5333C"/>
    <w:rsid w:val="00E55CBE"/>
    <w:rsid w:val="00E74ED9"/>
    <w:rsid w:val="00E7766B"/>
    <w:rsid w:val="00EA3453"/>
    <w:rsid w:val="00EA3C2A"/>
    <w:rsid w:val="00EA6D55"/>
    <w:rsid w:val="00EC55BB"/>
    <w:rsid w:val="00EC5E27"/>
    <w:rsid w:val="00EC7196"/>
    <w:rsid w:val="00ED1986"/>
    <w:rsid w:val="00EF150E"/>
    <w:rsid w:val="00EF315D"/>
    <w:rsid w:val="00F01063"/>
    <w:rsid w:val="00F3405A"/>
    <w:rsid w:val="00F36BDD"/>
    <w:rsid w:val="00F41270"/>
    <w:rsid w:val="00F47E2D"/>
    <w:rsid w:val="00F50266"/>
    <w:rsid w:val="00F7018B"/>
    <w:rsid w:val="00F77767"/>
    <w:rsid w:val="00F96659"/>
    <w:rsid w:val="00FB5130"/>
    <w:rsid w:val="00FB65BF"/>
    <w:rsid w:val="00FD7D6E"/>
    <w:rsid w:val="00FF12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1557AA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D75758"/>
    <w:rPr>
      <w:rFonts w:ascii="Arial" w:hAnsi="Arial" w:cs="Arial"/>
      <w:color w:val="000000"/>
      <w:sz w:val="22"/>
    </w:rPr>
  </w:style>
  <w:style w:type="paragraph" w:styleId="berschrift1">
    <w:name w:val="heading 1"/>
    <w:basedOn w:val="Standard"/>
    <w:next w:val="Standard"/>
    <w:qFormat/>
    <w:rsid w:val="00E25E60"/>
    <w:pPr>
      <w:keepNext/>
      <w:spacing w:before="240" w:after="60"/>
      <w:outlineLvl w:val="0"/>
    </w:pPr>
    <w:rPr>
      <w:b/>
      <w:bCs/>
      <w:kern w:val="32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semiHidden/>
    <w:rsid w:val="001B5A34"/>
    <w:rPr>
      <w:rFonts w:ascii="Tahoma" w:hAnsi="Tahoma" w:cs="Tahoma"/>
      <w:sz w:val="16"/>
      <w:szCs w:val="16"/>
    </w:rPr>
  </w:style>
  <w:style w:type="paragraph" w:styleId="Funotentext">
    <w:name w:val="footnote text"/>
    <w:basedOn w:val="Standard"/>
    <w:semiHidden/>
    <w:rsid w:val="00EC5E27"/>
    <w:rPr>
      <w:sz w:val="20"/>
    </w:rPr>
  </w:style>
  <w:style w:type="character" w:styleId="Funotenzeichen">
    <w:name w:val="footnote reference"/>
    <w:semiHidden/>
    <w:rsid w:val="00EC5E27"/>
    <w:rPr>
      <w:vertAlign w:val="superscript"/>
    </w:rPr>
  </w:style>
  <w:style w:type="paragraph" w:styleId="Dokumentstruktur">
    <w:name w:val="Document Map"/>
    <w:basedOn w:val="Standard"/>
    <w:semiHidden/>
    <w:rsid w:val="00E25E60"/>
    <w:pPr>
      <w:shd w:val="clear" w:color="auto" w:fill="000080"/>
    </w:pPr>
    <w:rPr>
      <w:rFonts w:ascii="Tahoma" w:hAnsi="Tahoma" w:cs="Tahoma"/>
      <w:sz w:val="20"/>
    </w:rPr>
  </w:style>
  <w:style w:type="character" w:styleId="Platzhaltertext">
    <w:name w:val="Placeholder Text"/>
    <w:basedOn w:val="Absatz-Standardschriftart"/>
    <w:uiPriority w:val="99"/>
    <w:semiHidden/>
    <w:rsid w:val="00CD54F2"/>
    <w:rPr>
      <w:color w:val="808080"/>
    </w:rPr>
  </w:style>
  <w:style w:type="paragraph" w:styleId="Listenabsatz">
    <w:name w:val="List Paragraph"/>
    <w:basedOn w:val="Standard"/>
    <w:uiPriority w:val="34"/>
    <w:qFormat/>
    <w:rsid w:val="00654055"/>
    <w:pPr>
      <w:ind w:left="720"/>
      <w:contextualSpacing/>
    </w:pPr>
  </w:style>
  <w:style w:type="character" w:styleId="Hyperlink">
    <w:name w:val="Hyperlink"/>
    <w:basedOn w:val="Absatz-Standardschriftart"/>
    <w:rsid w:val="004F5DD9"/>
    <w:rPr>
      <w:color w:val="0000FF" w:themeColor="hyperlink"/>
      <w:u w:val="single"/>
    </w:rPr>
  </w:style>
  <w:style w:type="character" w:styleId="Kommentarzeichen">
    <w:name w:val="annotation reference"/>
    <w:basedOn w:val="Absatz-Standardschriftart"/>
    <w:semiHidden/>
    <w:unhideWhenUsed/>
    <w:rsid w:val="009C4BAD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unhideWhenUsed/>
    <w:rsid w:val="009C4BAD"/>
    <w:rPr>
      <w:sz w:val="20"/>
    </w:rPr>
  </w:style>
  <w:style w:type="character" w:customStyle="1" w:styleId="KommentartextZchn">
    <w:name w:val="Kommentartext Zchn"/>
    <w:basedOn w:val="Absatz-Standardschriftart"/>
    <w:link w:val="Kommentartext"/>
    <w:semiHidden/>
    <w:rsid w:val="009C4BAD"/>
    <w:rPr>
      <w:rFonts w:ascii="Arial" w:hAnsi="Arial" w:cs="Arial"/>
      <w:color w:val="000000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9C4BA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9C4BAD"/>
    <w:rPr>
      <w:rFonts w:ascii="Arial" w:hAnsi="Arial" w:cs="Arial"/>
      <w:b/>
      <w:bCs/>
      <w:color w:val="000000"/>
    </w:rPr>
  </w:style>
  <w:style w:type="paragraph" w:styleId="berarbeitung">
    <w:name w:val="Revision"/>
    <w:hidden/>
    <w:uiPriority w:val="99"/>
    <w:semiHidden/>
    <w:rsid w:val="00D25F72"/>
    <w:rPr>
      <w:rFonts w:ascii="Arial" w:hAnsi="Arial" w:cs="Arial"/>
      <w:color w:val="00000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155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61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87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sm@dvgw-sc.de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1DD33B-DECE-491E-8756-65FBD164D9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A5FEDF55.dotm</Template>
  <TotalTime>0</TotalTime>
  <Pages>6</Pages>
  <Words>573</Words>
  <Characters>5636</Characters>
  <Application>Microsoft Office Word</Application>
  <DocSecurity>4</DocSecurity>
  <Lines>46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2019-09-03T08:22:00Z</dcterms:created>
  <dcterms:modified xsi:type="dcterms:W3CDTF">2019-09-03T08:22:00Z</dcterms:modified>
</cp:coreProperties>
</file>